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A36" w:rsidRPr="00560348" w:rsidRDefault="00560348" w:rsidP="00AA555D">
      <w:pPr>
        <w:pStyle w:val="Title"/>
        <w:rPr>
          <w:sz w:val="72"/>
          <w:szCs w:val="72"/>
        </w:rPr>
      </w:pPr>
      <w:r w:rsidRPr="00560348">
        <w:rPr>
          <w:noProof/>
          <w:sz w:val="72"/>
          <w:szCs w:val="72"/>
          <w:lang w:eastAsia="en-US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81FAB00" wp14:editId="61EFF863">
                <wp:simplePos x="0" y="0"/>
                <wp:positionH relativeFrom="page">
                  <wp:posOffset>510363</wp:posOffset>
                </wp:positionH>
                <wp:positionV relativeFrom="page">
                  <wp:posOffset>467833</wp:posOffset>
                </wp:positionV>
                <wp:extent cx="6849110" cy="9144000"/>
                <wp:effectExtent l="0" t="0" r="8890" b="0"/>
                <wp:wrapNone/>
                <wp:docPr id="1" name="Group 29" descr="Background Desig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9144000"/>
                          <a:chOff x="0" y="0"/>
                          <a:chExt cx="68529" cy="91427"/>
                        </a:xfrm>
                      </wpg:grpSpPr>
                      <wpg:grpSp>
                        <wpg:cNvPr id="2" name="Group 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529" cy="91427"/>
                            <a:chOff x="0" y="0"/>
                            <a:chExt cx="68529" cy="91427"/>
                          </a:xfrm>
                        </wpg:grpSpPr>
                        <wps:wsp>
                          <wps:cNvPr id="3" name="Rectangle 20" descr="Contact Info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0" y="76969"/>
                              <a:ext cx="60330" cy="6708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37BD8" w:rsidRPr="00D26BB5" w:rsidRDefault="001414E3">
                                <w:pPr>
                                  <w:pStyle w:val="ContactInfo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D26BB5">
                                  <w:rPr>
                                    <w:sz w:val="28"/>
                                    <w:szCs w:val="28"/>
                                  </w:rPr>
                                  <w:t xml:space="preserve">for more information contact: </w:t>
                                </w:r>
                                <w:r w:rsidR="00432A36" w:rsidRPr="00D26BB5">
                                  <w:rPr>
                                    <w:sz w:val="28"/>
                                    <w:szCs w:val="28"/>
                                  </w:rPr>
                                  <w:t>Cheryl Larose</w:t>
                                </w:r>
                                <w:r w:rsidRPr="00D26BB5">
                                  <w:rPr>
                                    <w:sz w:val="28"/>
                                    <w:szCs w:val="28"/>
                                  </w:rPr>
                                  <w:t xml:space="preserve"> @ </w:t>
                                </w:r>
                                <w:r w:rsidR="00432A36" w:rsidRPr="00D26BB5">
                                  <w:rPr>
                                    <w:sz w:val="28"/>
                                    <w:szCs w:val="28"/>
                                  </w:rPr>
                                  <w:t>906-353-6714</w:t>
                                </w:r>
                              </w:p>
                            </w:txbxContent>
                          </wps:txbx>
                          <wps:bodyPr rot="0" vert="horz" wrap="square" lIns="493776" tIns="45720" rIns="493776" bIns="45720" anchor="ctr" anchorCtr="0" upright="1">
                            <a:noAutofit/>
                          </wps:bodyPr>
                        </wps:wsp>
                        <wps:wsp>
                          <wps:cNvPr id="4" name="Frame 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8529" cy="91427"/>
                            </a:xfrm>
                            <a:custGeom>
                              <a:avLst/>
                              <a:gdLst>
                                <a:gd name="T0" fmla="*/ 0 w 6852920"/>
                                <a:gd name="T1" fmla="*/ 0 h 9142730"/>
                                <a:gd name="T2" fmla="*/ 6852920 w 6852920"/>
                                <a:gd name="T3" fmla="*/ 0 h 9142730"/>
                                <a:gd name="T4" fmla="*/ 6852920 w 6852920"/>
                                <a:gd name="T5" fmla="*/ 9142730 h 9142730"/>
                                <a:gd name="T6" fmla="*/ 0 w 6852920"/>
                                <a:gd name="T7" fmla="*/ 9142730 h 9142730"/>
                                <a:gd name="T8" fmla="*/ 0 w 6852920"/>
                                <a:gd name="T9" fmla="*/ 0 h 9142730"/>
                                <a:gd name="T10" fmla="*/ 466410 w 6852920"/>
                                <a:gd name="T11" fmla="*/ 466410 h 9142730"/>
                                <a:gd name="T12" fmla="*/ 466410 w 6852920"/>
                                <a:gd name="T13" fmla="*/ 8676320 h 9142730"/>
                                <a:gd name="T14" fmla="*/ 6386510 w 6852920"/>
                                <a:gd name="T15" fmla="*/ 8676320 h 9142730"/>
                                <a:gd name="T16" fmla="*/ 6386510 w 6852920"/>
                                <a:gd name="T17" fmla="*/ 466410 h 9142730"/>
                                <a:gd name="T18" fmla="*/ 466410 w 6852920"/>
                                <a:gd name="T19" fmla="*/ 466410 h 9142730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52920" h="9142730">
                                  <a:moveTo>
                                    <a:pt x="0" y="0"/>
                                  </a:moveTo>
                                  <a:lnTo>
                                    <a:pt x="6852920" y="0"/>
                                  </a:lnTo>
                                  <a:lnTo>
                                    <a:pt x="6852920" y="9142730"/>
                                  </a:lnTo>
                                  <a:lnTo>
                                    <a:pt x="0" y="914273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66410" y="466410"/>
                                  </a:moveTo>
                                  <a:lnTo>
                                    <a:pt x="466410" y="8676320"/>
                                  </a:lnTo>
                                  <a:lnTo>
                                    <a:pt x="6386510" y="8676320"/>
                                  </a:lnTo>
                                  <a:lnTo>
                                    <a:pt x="6386510" y="466410"/>
                                  </a:lnTo>
                                  <a:lnTo>
                                    <a:pt x="466410" y="466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4622" y="95"/>
                            <a:ext cx="49799" cy="28099"/>
                            <a:chOff x="4622" y="95"/>
                            <a:chExt cx="49798" cy="28099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38" t="17303" b="2490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22" y="184"/>
                              <a:ext cx="47080" cy="233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7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7653" y="95"/>
                              <a:ext cx="36767" cy="28099"/>
                              <a:chOff x="17653" y="95"/>
                              <a:chExt cx="36766" cy="28098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644" t="16985" r="13354" b="2504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653" y="95"/>
                                <a:ext cx="36767" cy="2809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9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" y="10171"/>
                                <a:ext cx="4073" cy="5053"/>
                              </a:xfrm>
                              <a:custGeom>
                                <a:avLst/>
                                <a:gdLst>
                                  <a:gd name="T0" fmla="*/ 255702 w 1881"/>
                                  <a:gd name="T1" fmla="*/ 4537 h 2339"/>
                                  <a:gd name="T2" fmla="*/ 202223 w 1881"/>
                                  <a:gd name="T3" fmla="*/ 0 h 2339"/>
                                  <a:gd name="T4" fmla="*/ 153941 w 1881"/>
                                  <a:gd name="T5" fmla="*/ 4969 h 2339"/>
                                  <a:gd name="T6" fmla="*/ 111288 w 1881"/>
                                  <a:gd name="T7" fmla="*/ 18148 h 2339"/>
                                  <a:gd name="T8" fmla="*/ 74914 w 1881"/>
                                  <a:gd name="T9" fmla="*/ 38673 h 2339"/>
                                  <a:gd name="T10" fmla="*/ 44602 w 1881"/>
                                  <a:gd name="T11" fmla="*/ 64816 h 2339"/>
                                  <a:gd name="T12" fmla="*/ 30528 w 1881"/>
                                  <a:gd name="T13" fmla="*/ 85773 h 2339"/>
                                  <a:gd name="T14" fmla="*/ 43736 w 1881"/>
                                  <a:gd name="T15" fmla="*/ 103273 h 2339"/>
                                  <a:gd name="T16" fmla="*/ 79893 w 1881"/>
                                  <a:gd name="T17" fmla="*/ 139786 h 2339"/>
                                  <a:gd name="T18" fmla="*/ 147229 w 1881"/>
                                  <a:gd name="T19" fmla="*/ 200929 h 2339"/>
                                  <a:gd name="T20" fmla="*/ 91585 w 1881"/>
                                  <a:gd name="T21" fmla="*/ 155990 h 2339"/>
                                  <a:gd name="T22" fmla="*/ 19053 w 1881"/>
                                  <a:gd name="T23" fmla="*/ 100680 h 2339"/>
                                  <a:gd name="T24" fmla="*/ 0 w 1881"/>
                                  <a:gd name="T25" fmla="*/ 90094 h 2339"/>
                                  <a:gd name="T26" fmla="*/ 10609 w 1881"/>
                                  <a:gd name="T27" fmla="*/ 105866 h 2339"/>
                                  <a:gd name="T28" fmla="*/ 44169 w 1881"/>
                                  <a:gd name="T29" fmla="*/ 159446 h 2339"/>
                                  <a:gd name="T30" fmla="*/ 95049 w 1881"/>
                                  <a:gd name="T31" fmla="*/ 235281 h 2339"/>
                                  <a:gd name="T32" fmla="*/ 132506 w 1881"/>
                                  <a:gd name="T33" fmla="*/ 283893 h 2339"/>
                                  <a:gd name="T34" fmla="*/ 141600 w 1881"/>
                                  <a:gd name="T35" fmla="*/ 291670 h 2339"/>
                                  <a:gd name="T36" fmla="*/ 163251 w 1881"/>
                                  <a:gd name="T37" fmla="*/ 275034 h 2339"/>
                                  <a:gd name="T38" fmla="*/ 154590 w 1881"/>
                                  <a:gd name="T39" fmla="*/ 291886 h 2339"/>
                                  <a:gd name="T40" fmla="*/ 71666 w 1881"/>
                                  <a:gd name="T41" fmla="*/ 396456 h 2339"/>
                                  <a:gd name="T42" fmla="*/ 48715 w 1881"/>
                                  <a:gd name="T43" fmla="*/ 430808 h 2339"/>
                                  <a:gd name="T44" fmla="*/ 44385 w 1881"/>
                                  <a:gd name="T45" fmla="*/ 443339 h 2339"/>
                                  <a:gd name="T46" fmla="*/ 48282 w 1881"/>
                                  <a:gd name="T47" fmla="*/ 451333 h 2339"/>
                                  <a:gd name="T48" fmla="*/ 72315 w 1881"/>
                                  <a:gd name="T49" fmla="*/ 465808 h 2339"/>
                                  <a:gd name="T50" fmla="*/ 126444 w 1881"/>
                                  <a:gd name="T51" fmla="*/ 492599 h 2339"/>
                                  <a:gd name="T52" fmla="*/ 168880 w 1881"/>
                                  <a:gd name="T53" fmla="*/ 503834 h 2339"/>
                                  <a:gd name="T54" fmla="*/ 200058 w 1881"/>
                                  <a:gd name="T55" fmla="*/ 504482 h 2339"/>
                                  <a:gd name="T56" fmla="*/ 221926 w 1881"/>
                                  <a:gd name="T57" fmla="*/ 498648 h 2339"/>
                                  <a:gd name="T58" fmla="*/ 236865 w 1881"/>
                                  <a:gd name="T59" fmla="*/ 488926 h 2339"/>
                                  <a:gd name="T60" fmla="*/ 250506 w 1881"/>
                                  <a:gd name="T61" fmla="*/ 477907 h 2339"/>
                                  <a:gd name="T62" fmla="*/ 281683 w 1881"/>
                                  <a:gd name="T63" fmla="*/ 453710 h 2339"/>
                                  <a:gd name="T64" fmla="*/ 322821 w 1881"/>
                                  <a:gd name="T65" fmla="*/ 413092 h 2339"/>
                                  <a:gd name="T66" fmla="*/ 338626 w 1881"/>
                                  <a:gd name="T67" fmla="*/ 390406 h 2339"/>
                                  <a:gd name="T68" fmla="*/ 326069 w 1881"/>
                                  <a:gd name="T69" fmla="*/ 373770 h 2339"/>
                                  <a:gd name="T70" fmla="*/ 292942 w 1881"/>
                                  <a:gd name="T71" fmla="*/ 340714 h 2339"/>
                                  <a:gd name="T72" fmla="*/ 255702 w 1881"/>
                                  <a:gd name="T73" fmla="*/ 306362 h 2339"/>
                                  <a:gd name="T74" fmla="*/ 316109 w 1881"/>
                                  <a:gd name="T75" fmla="*/ 356054 h 2339"/>
                                  <a:gd name="T76" fmla="*/ 351401 w 1881"/>
                                  <a:gd name="T77" fmla="*/ 381116 h 2339"/>
                                  <a:gd name="T78" fmla="*/ 379764 w 1881"/>
                                  <a:gd name="T79" fmla="*/ 395592 h 2339"/>
                                  <a:gd name="T80" fmla="*/ 394703 w 1881"/>
                                  <a:gd name="T81" fmla="*/ 392351 h 2339"/>
                                  <a:gd name="T82" fmla="*/ 401632 w 1881"/>
                                  <a:gd name="T83" fmla="*/ 370529 h 2339"/>
                                  <a:gd name="T84" fmla="*/ 406178 w 1881"/>
                                  <a:gd name="T85" fmla="*/ 335097 h 2339"/>
                                  <a:gd name="T86" fmla="*/ 407044 w 1881"/>
                                  <a:gd name="T87" fmla="*/ 288646 h 2339"/>
                                  <a:gd name="T88" fmla="*/ 402714 w 1881"/>
                                  <a:gd name="T89" fmla="*/ 251269 h 2339"/>
                                  <a:gd name="T90" fmla="*/ 394054 w 1881"/>
                                  <a:gd name="T91" fmla="*/ 218213 h 2339"/>
                                  <a:gd name="T92" fmla="*/ 381063 w 1881"/>
                                  <a:gd name="T93" fmla="*/ 188614 h 2339"/>
                                  <a:gd name="T94" fmla="*/ 364391 w 1881"/>
                                  <a:gd name="T95" fmla="*/ 162903 h 2339"/>
                                  <a:gd name="T96" fmla="*/ 344689 w 1881"/>
                                  <a:gd name="T97" fmla="*/ 140866 h 2339"/>
                                  <a:gd name="T98" fmla="*/ 326285 w 1881"/>
                                  <a:gd name="T99" fmla="*/ 125742 h 2339"/>
                                  <a:gd name="T100" fmla="*/ 311562 w 1881"/>
                                  <a:gd name="T101" fmla="*/ 134168 h 2339"/>
                                  <a:gd name="T102" fmla="*/ 274105 w 1881"/>
                                  <a:gd name="T103" fmla="*/ 167440 h 2339"/>
                                  <a:gd name="T104" fmla="*/ 228421 w 1881"/>
                                  <a:gd name="T105" fmla="*/ 215404 h 2339"/>
                                  <a:gd name="T106" fmla="*/ 207419 w 1881"/>
                                  <a:gd name="T107" fmla="*/ 237441 h 2339"/>
                                  <a:gd name="T108" fmla="*/ 244443 w 1881"/>
                                  <a:gd name="T109" fmla="*/ 185805 h 2339"/>
                                  <a:gd name="T110" fmla="*/ 309397 w 1881"/>
                                  <a:gd name="T111" fmla="*/ 100896 h 2339"/>
                                  <a:gd name="T112" fmla="*/ 341658 w 1881"/>
                                  <a:gd name="T113" fmla="*/ 56174 h 2339"/>
                                  <a:gd name="T114" fmla="*/ 344039 w 1881"/>
                                  <a:gd name="T115" fmla="*/ 39105 h 2339"/>
                                  <a:gd name="T116" fmla="*/ 315893 w 1881"/>
                                  <a:gd name="T117" fmla="*/ 20957 h 2339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  <a:alpha val="56862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" y="18406"/>
                                <a:ext cx="3240" cy="2993"/>
                              </a:xfrm>
                              <a:custGeom>
                                <a:avLst/>
                                <a:gdLst>
                                  <a:gd name="T0" fmla="*/ 275780 w 1492"/>
                                  <a:gd name="T1" fmla="*/ 57147 h 1388"/>
                                  <a:gd name="T2" fmla="*/ 250590 w 1492"/>
                                  <a:gd name="T3" fmla="*/ 45502 h 1388"/>
                                  <a:gd name="T4" fmla="*/ 228441 w 1492"/>
                                  <a:gd name="T5" fmla="*/ 37738 h 1388"/>
                                  <a:gd name="T6" fmla="*/ 202818 w 1492"/>
                                  <a:gd name="T7" fmla="*/ 31700 h 1388"/>
                                  <a:gd name="T8" fmla="*/ 199126 w 1492"/>
                                  <a:gd name="T9" fmla="*/ 3882 h 1388"/>
                                  <a:gd name="T10" fmla="*/ 198692 w 1492"/>
                                  <a:gd name="T11" fmla="*/ 216 h 1388"/>
                                  <a:gd name="T12" fmla="*/ 183057 w 1492"/>
                                  <a:gd name="T13" fmla="*/ 4529 h 1388"/>
                                  <a:gd name="T14" fmla="*/ 161559 w 1492"/>
                                  <a:gd name="T15" fmla="*/ 12076 h 1388"/>
                                  <a:gd name="T16" fmla="*/ 147662 w 1492"/>
                                  <a:gd name="T17" fmla="*/ 18330 h 1388"/>
                                  <a:gd name="T18" fmla="*/ 132678 w 1492"/>
                                  <a:gd name="T19" fmla="*/ 25662 h 1388"/>
                                  <a:gd name="T20" fmla="*/ 119215 w 1492"/>
                                  <a:gd name="T21" fmla="*/ 33857 h 1388"/>
                                  <a:gd name="T22" fmla="*/ 107055 w 1492"/>
                                  <a:gd name="T23" fmla="*/ 42698 h 1388"/>
                                  <a:gd name="T24" fmla="*/ 96632 w 1492"/>
                                  <a:gd name="T25" fmla="*/ 52618 h 1388"/>
                                  <a:gd name="T26" fmla="*/ 86860 w 1492"/>
                                  <a:gd name="T27" fmla="*/ 62969 h 1388"/>
                                  <a:gd name="T28" fmla="*/ 78608 w 1492"/>
                                  <a:gd name="T29" fmla="*/ 73752 h 1388"/>
                                  <a:gd name="T30" fmla="*/ 71659 w 1492"/>
                                  <a:gd name="T31" fmla="*/ 84965 h 1388"/>
                                  <a:gd name="T32" fmla="*/ 66013 w 1492"/>
                                  <a:gd name="T33" fmla="*/ 96395 h 1388"/>
                                  <a:gd name="T34" fmla="*/ 57327 w 1492"/>
                                  <a:gd name="T35" fmla="*/ 120332 h 1388"/>
                                  <a:gd name="T36" fmla="*/ 31921 w 1492"/>
                                  <a:gd name="T37" fmla="*/ 122488 h 1388"/>
                                  <a:gd name="T38" fmla="*/ 11292 w 1492"/>
                                  <a:gd name="T39" fmla="*/ 117528 h 1388"/>
                                  <a:gd name="T40" fmla="*/ 3040 w 1492"/>
                                  <a:gd name="T41" fmla="*/ 116019 h 1388"/>
                                  <a:gd name="T42" fmla="*/ 651 w 1492"/>
                                  <a:gd name="T43" fmla="*/ 127448 h 1388"/>
                                  <a:gd name="T44" fmla="*/ 0 w 1492"/>
                                  <a:gd name="T45" fmla="*/ 149444 h 1388"/>
                                  <a:gd name="T46" fmla="*/ 5212 w 1492"/>
                                  <a:gd name="T47" fmla="*/ 174891 h 1388"/>
                                  <a:gd name="T48" fmla="*/ 12378 w 1492"/>
                                  <a:gd name="T49" fmla="*/ 197750 h 1388"/>
                                  <a:gd name="T50" fmla="*/ 21498 w 1492"/>
                                  <a:gd name="T51" fmla="*/ 218236 h 1388"/>
                                  <a:gd name="T52" fmla="*/ 32138 w 1492"/>
                                  <a:gd name="T53" fmla="*/ 236135 h 1388"/>
                                  <a:gd name="T54" fmla="*/ 44081 w 1492"/>
                                  <a:gd name="T55" fmla="*/ 251877 h 1388"/>
                                  <a:gd name="T56" fmla="*/ 57327 w 1492"/>
                                  <a:gd name="T57" fmla="*/ 265248 h 1388"/>
                                  <a:gd name="T58" fmla="*/ 71442 w 1492"/>
                                  <a:gd name="T59" fmla="*/ 276246 h 1388"/>
                                  <a:gd name="T60" fmla="*/ 86425 w 1492"/>
                                  <a:gd name="T61" fmla="*/ 285519 h 1388"/>
                                  <a:gd name="T62" fmla="*/ 102060 w 1492"/>
                                  <a:gd name="T63" fmla="*/ 292419 h 1388"/>
                                  <a:gd name="T64" fmla="*/ 118346 w 1492"/>
                                  <a:gd name="T65" fmla="*/ 297164 h 1388"/>
                                  <a:gd name="T66" fmla="*/ 129421 w 1492"/>
                                  <a:gd name="T67" fmla="*/ 297379 h 1388"/>
                                  <a:gd name="T68" fmla="*/ 132895 w 1492"/>
                                  <a:gd name="T69" fmla="*/ 283793 h 1388"/>
                                  <a:gd name="T70" fmla="*/ 139193 w 1492"/>
                                  <a:gd name="T71" fmla="*/ 258131 h 1388"/>
                                  <a:gd name="T72" fmla="*/ 152439 w 1492"/>
                                  <a:gd name="T73" fmla="*/ 238723 h 1388"/>
                                  <a:gd name="T74" fmla="*/ 166771 w 1492"/>
                                  <a:gd name="T75" fmla="*/ 224274 h 1388"/>
                                  <a:gd name="T76" fmla="*/ 178714 w 1492"/>
                                  <a:gd name="T77" fmla="*/ 208101 h 1388"/>
                                  <a:gd name="T78" fmla="*/ 188486 w 1492"/>
                                  <a:gd name="T79" fmla="*/ 190849 h 1388"/>
                                  <a:gd name="T80" fmla="*/ 196086 w 1492"/>
                                  <a:gd name="T81" fmla="*/ 173381 h 1388"/>
                                  <a:gd name="T82" fmla="*/ 239733 w 1492"/>
                                  <a:gd name="T83" fmla="*/ 170794 h 1388"/>
                                  <a:gd name="T84" fmla="*/ 306398 w 1492"/>
                                  <a:gd name="T85" fmla="*/ 185889 h 1388"/>
                                  <a:gd name="T86" fmla="*/ 322684 w 1492"/>
                                  <a:gd name="T87" fmla="*/ 189339 h 1388"/>
                                  <a:gd name="T88" fmla="*/ 323118 w 1492"/>
                                  <a:gd name="T89" fmla="*/ 182439 h 1388"/>
                                  <a:gd name="T90" fmla="*/ 323553 w 1492"/>
                                  <a:gd name="T91" fmla="*/ 161521 h 1388"/>
                                  <a:gd name="T92" fmla="*/ 323770 w 1492"/>
                                  <a:gd name="T93" fmla="*/ 136290 h 1388"/>
                                  <a:gd name="T94" fmla="*/ 321598 w 1492"/>
                                  <a:gd name="T95" fmla="*/ 116019 h 1388"/>
                                  <a:gd name="T96" fmla="*/ 317907 w 1492"/>
                                  <a:gd name="T97" fmla="*/ 99414 h 1388"/>
                                  <a:gd name="T98" fmla="*/ 312478 w 1492"/>
                                  <a:gd name="T99" fmla="*/ 86475 h 1388"/>
                                  <a:gd name="T100" fmla="*/ 306398 w 1492"/>
                                  <a:gd name="T101" fmla="*/ 76986 h 1388"/>
                                  <a:gd name="T102" fmla="*/ 300318 w 1492"/>
                                  <a:gd name="T103" fmla="*/ 70301 h 1388"/>
                                  <a:gd name="T104" fmla="*/ 294238 w 1492"/>
                                  <a:gd name="T105" fmla="*/ 65557 h 1388"/>
                                  <a:gd name="T106" fmla="*/ 285117 w 1492"/>
                                  <a:gd name="T107" fmla="*/ 61460 h 1388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</a:gdLst>
                                <a:ahLst/>
                                <a:cxnLst>
                                  <a:cxn ang="T108">
                                    <a:pos x="T0" y="T1"/>
                                  </a:cxn>
                                  <a:cxn ang="T109">
                                    <a:pos x="T2" y="T3"/>
                                  </a:cxn>
                                  <a:cxn ang="T110">
                                    <a:pos x="T4" y="T5"/>
                                  </a:cxn>
                                  <a:cxn ang="T111">
                                    <a:pos x="T6" y="T7"/>
                                  </a:cxn>
                                  <a:cxn ang="T112">
                                    <a:pos x="T8" y="T9"/>
                                  </a:cxn>
                                  <a:cxn ang="T113">
                                    <a:pos x="T10" y="T11"/>
                                  </a:cxn>
                                  <a:cxn ang="T114">
                                    <a:pos x="T12" y="T13"/>
                                  </a:cxn>
                                  <a:cxn ang="T115">
                                    <a:pos x="T14" y="T15"/>
                                  </a:cxn>
                                  <a:cxn ang="T116">
                                    <a:pos x="T16" y="T17"/>
                                  </a:cxn>
                                  <a:cxn ang="T117">
                                    <a:pos x="T18" y="T19"/>
                                  </a:cxn>
                                  <a:cxn ang="T118">
                                    <a:pos x="T20" y="T21"/>
                                  </a:cxn>
                                  <a:cxn ang="T119">
                                    <a:pos x="T22" y="T23"/>
                                  </a:cxn>
                                  <a:cxn ang="T120">
                                    <a:pos x="T24" y="T25"/>
                                  </a:cxn>
                                  <a:cxn ang="T121">
                                    <a:pos x="T26" y="T27"/>
                                  </a:cxn>
                                  <a:cxn ang="T122">
                                    <a:pos x="T28" y="T29"/>
                                  </a:cxn>
                                  <a:cxn ang="T123">
                                    <a:pos x="T30" y="T31"/>
                                  </a:cxn>
                                  <a:cxn ang="T124">
                                    <a:pos x="T32" y="T33"/>
                                  </a:cxn>
                                  <a:cxn ang="T125">
                                    <a:pos x="T34" y="T35"/>
                                  </a:cxn>
                                  <a:cxn ang="T126">
                                    <a:pos x="T36" y="T37"/>
                                  </a:cxn>
                                  <a:cxn ang="T127">
                                    <a:pos x="T38" y="T39"/>
                                  </a:cxn>
                                  <a:cxn ang="T128">
                                    <a:pos x="T40" y="T41"/>
                                  </a:cxn>
                                  <a:cxn ang="T129">
                                    <a:pos x="T42" y="T43"/>
                                  </a:cxn>
                                  <a:cxn ang="T130">
                                    <a:pos x="T44" y="T45"/>
                                  </a:cxn>
                                  <a:cxn ang="T131">
                                    <a:pos x="T46" y="T47"/>
                                  </a:cxn>
                                  <a:cxn ang="T132">
                                    <a:pos x="T48" y="T49"/>
                                  </a:cxn>
                                  <a:cxn ang="T133">
                                    <a:pos x="T50" y="T51"/>
                                  </a:cxn>
                                  <a:cxn ang="T134">
                                    <a:pos x="T52" y="T53"/>
                                  </a:cxn>
                                  <a:cxn ang="T135">
                                    <a:pos x="T54" y="T55"/>
                                  </a:cxn>
                                  <a:cxn ang="T136">
                                    <a:pos x="T56" y="T57"/>
                                  </a:cxn>
                                  <a:cxn ang="T137">
                                    <a:pos x="T58" y="T59"/>
                                  </a:cxn>
                                  <a:cxn ang="T138">
                                    <a:pos x="T60" y="T61"/>
                                  </a:cxn>
                                  <a:cxn ang="T139">
                                    <a:pos x="T62" y="T63"/>
                                  </a:cxn>
                                  <a:cxn ang="T140">
                                    <a:pos x="T64" y="T65"/>
                                  </a:cxn>
                                  <a:cxn ang="T141">
                                    <a:pos x="T66" y="T67"/>
                                  </a:cxn>
                                  <a:cxn ang="T142">
                                    <a:pos x="T68" y="T69"/>
                                  </a:cxn>
                                  <a:cxn ang="T143">
                                    <a:pos x="T70" y="T71"/>
                                  </a:cxn>
                                  <a:cxn ang="T144">
                                    <a:pos x="T72" y="T73"/>
                                  </a:cxn>
                                  <a:cxn ang="T145">
                                    <a:pos x="T74" y="T75"/>
                                  </a:cxn>
                                  <a:cxn ang="T146">
                                    <a:pos x="T76" y="T77"/>
                                  </a:cxn>
                                  <a:cxn ang="T147">
                                    <a:pos x="T78" y="T79"/>
                                  </a:cxn>
                                  <a:cxn ang="T148">
                                    <a:pos x="T80" y="T81"/>
                                  </a:cxn>
                                  <a:cxn ang="T149">
                                    <a:pos x="T82" y="T83"/>
                                  </a:cxn>
                                  <a:cxn ang="T150">
                                    <a:pos x="T84" y="T85"/>
                                  </a:cxn>
                                  <a:cxn ang="T151">
                                    <a:pos x="T86" y="T87"/>
                                  </a:cxn>
                                  <a:cxn ang="T152">
                                    <a:pos x="T88" y="T89"/>
                                  </a:cxn>
                                  <a:cxn ang="T153">
                                    <a:pos x="T90" y="T91"/>
                                  </a:cxn>
                                  <a:cxn ang="T154">
                                    <a:pos x="T92" y="T93"/>
                                  </a:cxn>
                                  <a:cxn ang="T155">
                                    <a:pos x="T94" y="T95"/>
                                  </a:cxn>
                                  <a:cxn ang="T156">
                                    <a:pos x="T96" y="T97"/>
                                  </a:cxn>
                                  <a:cxn ang="T157">
                                    <a:pos x="T98" y="T99"/>
                                  </a:cxn>
                                  <a:cxn ang="T158">
                                    <a:pos x="T100" y="T101"/>
                                  </a:cxn>
                                  <a:cxn ang="T159">
                                    <a:pos x="T102" y="T103"/>
                                  </a:cxn>
                                  <a:cxn ang="T160">
                                    <a:pos x="T104" y="T105"/>
                                  </a:cxn>
                                  <a:cxn ang="T161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  <a:alpha val="56862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" y="12440"/>
                                <a:ext cx="4489" cy="4820"/>
                              </a:xfrm>
                              <a:custGeom>
                                <a:avLst/>
                                <a:gdLst>
                                  <a:gd name="T0" fmla="*/ 336511 w 2069"/>
                                  <a:gd name="T1" fmla="*/ 293921 h 2232"/>
                                  <a:gd name="T2" fmla="*/ 369272 w 2069"/>
                                  <a:gd name="T3" fmla="*/ 273620 h 2232"/>
                                  <a:gd name="T4" fmla="*/ 406373 w 2069"/>
                                  <a:gd name="T5" fmla="*/ 277940 h 2232"/>
                                  <a:gd name="T6" fmla="*/ 413967 w 2069"/>
                                  <a:gd name="T7" fmla="*/ 272109 h 2232"/>
                                  <a:gd name="T8" fmla="*/ 427636 w 2069"/>
                                  <a:gd name="T9" fmla="*/ 239283 h 2232"/>
                                  <a:gd name="T10" fmla="*/ 433928 w 2069"/>
                                  <a:gd name="T11" fmla="*/ 213152 h 2232"/>
                                  <a:gd name="T12" fmla="*/ 436314 w 2069"/>
                                  <a:gd name="T13" fmla="*/ 187453 h 2232"/>
                                  <a:gd name="T14" fmla="*/ 435446 w 2069"/>
                                  <a:gd name="T15" fmla="*/ 163481 h 2232"/>
                                  <a:gd name="T16" fmla="*/ 430673 w 2069"/>
                                  <a:gd name="T17" fmla="*/ 141453 h 2232"/>
                                  <a:gd name="T18" fmla="*/ 418523 w 2069"/>
                                  <a:gd name="T19" fmla="*/ 110571 h 2232"/>
                                  <a:gd name="T20" fmla="*/ 425032 w 2069"/>
                                  <a:gd name="T21" fmla="*/ 76234 h 2232"/>
                                  <a:gd name="T22" fmla="*/ 447379 w 2069"/>
                                  <a:gd name="T23" fmla="*/ 59173 h 2232"/>
                                  <a:gd name="T24" fmla="*/ 437616 w 2069"/>
                                  <a:gd name="T25" fmla="*/ 44272 h 2232"/>
                                  <a:gd name="T26" fmla="*/ 416353 w 2069"/>
                                  <a:gd name="T27" fmla="*/ 28939 h 2232"/>
                                  <a:gd name="T28" fmla="*/ 378819 w 2069"/>
                                  <a:gd name="T29" fmla="*/ 11662 h 2232"/>
                                  <a:gd name="T30" fmla="*/ 343671 w 2069"/>
                                  <a:gd name="T31" fmla="*/ 2376 h 2232"/>
                                  <a:gd name="T32" fmla="*/ 310909 w 2069"/>
                                  <a:gd name="T33" fmla="*/ 0 h 2232"/>
                                  <a:gd name="T34" fmla="*/ 280968 w 2069"/>
                                  <a:gd name="T35" fmla="*/ 4319 h 2232"/>
                                  <a:gd name="T36" fmla="*/ 254498 w 2069"/>
                                  <a:gd name="T37" fmla="*/ 14469 h 2232"/>
                                  <a:gd name="T38" fmla="*/ 231717 w 2069"/>
                                  <a:gd name="T39" fmla="*/ 29802 h 2232"/>
                                  <a:gd name="T40" fmla="*/ 229765 w 2069"/>
                                  <a:gd name="T41" fmla="*/ 37793 h 2232"/>
                                  <a:gd name="T42" fmla="*/ 251678 w 2069"/>
                                  <a:gd name="T43" fmla="*/ 67379 h 2232"/>
                                  <a:gd name="T44" fmla="*/ 258621 w 2069"/>
                                  <a:gd name="T45" fmla="*/ 103660 h 2232"/>
                                  <a:gd name="T46" fmla="*/ 265781 w 2069"/>
                                  <a:gd name="T47" fmla="*/ 136486 h 2232"/>
                                  <a:gd name="T48" fmla="*/ 279232 w 2069"/>
                                  <a:gd name="T49" fmla="*/ 166289 h 2232"/>
                                  <a:gd name="T50" fmla="*/ 262092 w 2069"/>
                                  <a:gd name="T51" fmla="*/ 176007 h 2232"/>
                                  <a:gd name="T52" fmla="*/ 228680 w 2069"/>
                                  <a:gd name="T53" fmla="*/ 159162 h 2232"/>
                                  <a:gd name="T54" fmla="*/ 196135 w 2069"/>
                                  <a:gd name="T55" fmla="*/ 149228 h 2232"/>
                                  <a:gd name="T56" fmla="*/ 164892 w 2069"/>
                                  <a:gd name="T57" fmla="*/ 145988 h 2232"/>
                                  <a:gd name="T58" fmla="*/ 135385 w 2069"/>
                                  <a:gd name="T59" fmla="*/ 148148 h 2232"/>
                                  <a:gd name="T60" fmla="*/ 107831 w 2069"/>
                                  <a:gd name="T61" fmla="*/ 155707 h 2232"/>
                                  <a:gd name="T62" fmla="*/ 82880 w 2069"/>
                                  <a:gd name="T63" fmla="*/ 168016 h 2232"/>
                                  <a:gd name="T64" fmla="*/ 95681 w 2069"/>
                                  <a:gd name="T65" fmla="*/ 192852 h 2232"/>
                                  <a:gd name="T66" fmla="*/ 106963 w 2069"/>
                                  <a:gd name="T67" fmla="*/ 235827 h 2232"/>
                                  <a:gd name="T68" fmla="*/ 105444 w 2069"/>
                                  <a:gd name="T69" fmla="*/ 274268 h 2232"/>
                                  <a:gd name="T70" fmla="*/ 112604 w 2069"/>
                                  <a:gd name="T71" fmla="*/ 309901 h 2232"/>
                                  <a:gd name="T72" fmla="*/ 83097 w 2069"/>
                                  <a:gd name="T73" fmla="*/ 356549 h 2232"/>
                                  <a:gd name="T74" fmla="*/ 2170 w 2069"/>
                                  <a:gd name="T75" fmla="*/ 399093 h 2232"/>
                                  <a:gd name="T76" fmla="*/ 6943 w 2069"/>
                                  <a:gd name="T77" fmla="*/ 408163 h 2232"/>
                                  <a:gd name="T78" fmla="*/ 24517 w 2069"/>
                                  <a:gd name="T79" fmla="*/ 431702 h 2232"/>
                                  <a:gd name="T80" fmla="*/ 53156 w 2069"/>
                                  <a:gd name="T81" fmla="*/ 459993 h 2232"/>
                                  <a:gd name="T82" fmla="*/ 77890 w 2069"/>
                                  <a:gd name="T83" fmla="*/ 475542 h 2232"/>
                                  <a:gd name="T84" fmla="*/ 97851 w 2069"/>
                                  <a:gd name="T85" fmla="*/ 481157 h 2232"/>
                                  <a:gd name="T86" fmla="*/ 113038 w 2069"/>
                                  <a:gd name="T87" fmla="*/ 481157 h 2232"/>
                                  <a:gd name="T88" fmla="*/ 125405 w 2069"/>
                                  <a:gd name="T89" fmla="*/ 477270 h 2232"/>
                                  <a:gd name="T90" fmla="*/ 157516 w 2069"/>
                                  <a:gd name="T91" fmla="*/ 469063 h 2232"/>
                                  <a:gd name="T92" fmla="*/ 196352 w 2069"/>
                                  <a:gd name="T93" fmla="*/ 453946 h 2232"/>
                                  <a:gd name="T94" fmla="*/ 234755 w 2069"/>
                                  <a:gd name="T95" fmla="*/ 467120 h 2232"/>
                                  <a:gd name="T96" fmla="*/ 244084 w 2069"/>
                                  <a:gd name="T97" fmla="*/ 461505 h 2232"/>
                                  <a:gd name="T98" fmla="*/ 265347 w 2069"/>
                                  <a:gd name="T99" fmla="*/ 428895 h 2232"/>
                                  <a:gd name="T100" fmla="*/ 278798 w 2069"/>
                                  <a:gd name="T101" fmla="*/ 397581 h 2232"/>
                                  <a:gd name="T102" fmla="*/ 287043 w 2069"/>
                                  <a:gd name="T103" fmla="*/ 363243 h 2232"/>
                                  <a:gd name="T104" fmla="*/ 288345 w 2069"/>
                                  <a:gd name="T105" fmla="*/ 331497 h 2232"/>
                                  <a:gd name="T106" fmla="*/ 292033 w 2069"/>
                                  <a:gd name="T107" fmla="*/ 312709 h 2232"/>
                                  <a:gd name="T108" fmla="*/ 308956 w 2069"/>
                                  <a:gd name="T109" fmla="*/ 306878 h 2232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</a:gdLst>
                                <a:ahLst/>
                                <a:cxnLst>
                                  <a:cxn ang="T110">
                                    <a:pos x="T0" y="T1"/>
                                  </a:cxn>
                                  <a:cxn ang="T111">
                                    <a:pos x="T2" y="T3"/>
                                  </a:cxn>
                                  <a:cxn ang="T112">
                                    <a:pos x="T4" y="T5"/>
                                  </a:cxn>
                                  <a:cxn ang="T113">
                                    <a:pos x="T6" y="T7"/>
                                  </a:cxn>
                                  <a:cxn ang="T114">
                                    <a:pos x="T8" y="T9"/>
                                  </a:cxn>
                                  <a:cxn ang="T115">
                                    <a:pos x="T10" y="T11"/>
                                  </a:cxn>
                                  <a:cxn ang="T116">
                                    <a:pos x="T12" y="T13"/>
                                  </a:cxn>
                                  <a:cxn ang="T117">
                                    <a:pos x="T14" y="T15"/>
                                  </a:cxn>
                                  <a:cxn ang="T118">
                                    <a:pos x="T16" y="T17"/>
                                  </a:cxn>
                                  <a:cxn ang="T119">
                                    <a:pos x="T18" y="T19"/>
                                  </a:cxn>
                                  <a:cxn ang="T120">
                                    <a:pos x="T20" y="T21"/>
                                  </a:cxn>
                                  <a:cxn ang="T121">
                                    <a:pos x="T22" y="T23"/>
                                  </a:cxn>
                                  <a:cxn ang="T122">
                                    <a:pos x="T24" y="T25"/>
                                  </a:cxn>
                                  <a:cxn ang="T123">
                                    <a:pos x="T26" y="T27"/>
                                  </a:cxn>
                                  <a:cxn ang="T124">
                                    <a:pos x="T28" y="T29"/>
                                  </a:cxn>
                                  <a:cxn ang="T125">
                                    <a:pos x="T30" y="T31"/>
                                  </a:cxn>
                                  <a:cxn ang="T126">
                                    <a:pos x="T32" y="T33"/>
                                  </a:cxn>
                                  <a:cxn ang="T127">
                                    <a:pos x="T34" y="T35"/>
                                  </a:cxn>
                                  <a:cxn ang="T128">
                                    <a:pos x="T36" y="T37"/>
                                  </a:cxn>
                                  <a:cxn ang="T129">
                                    <a:pos x="T38" y="T39"/>
                                  </a:cxn>
                                  <a:cxn ang="T130">
                                    <a:pos x="T40" y="T41"/>
                                  </a:cxn>
                                  <a:cxn ang="T131">
                                    <a:pos x="T42" y="T43"/>
                                  </a:cxn>
                                  <a:cxn ang="T132">
                                    <a:pos x="T44" y="T45"/>
                                  </a:cxn>
                                  <a:cxn ang="T133">
                                    <a:pos x="T46" y="T47"/>
                                  </a:cxn>
                                  <a:cxn ang="T134">
                                    <a:pos x="T48" y="T49"/>
                                  </a:cxn>
                                  <a:cxn ang="T135">
                                    <a:pos x="T50" y="T51"/>
                                  </a:cxn>
                                  <a:cxn ang="T136">
                                    <a:pos x="T52" y="T53"/>
                                  </a:cxn>
                                  <a:cxn ang="T137">
                                    <a:pos x="T54" y="T55"/>
                                  </a:cxn>
                                  <a:cxn ang="T138">
                                    <a:pos x="T56" y="T57"/>
                                  </a:cxn>
                                  <a:cxn ang="T139">
                                    <a:pos x="T58" y="T59"/>
                                  </a:cxn>
                                  <a:cxn ang="T140">
                                    <a:pos x="T60" y="T61"/>
                                  </a:cxn>
                                  <a:cxn ang="T141">
                                    <a:pos x="T62" y="T63"/>
                                  </a:cxn>
                                  <a:cxn ang="T142">
                                    <a:pos x="T64" y="T65"/>
                                  </a:cxn>
                                  <a:cxn ang="T143">
                                    <a:pos x="T66" y="T67"/>
                                  </a:cxn>
                                  <a:cxn ang="T144">
                                    <a:pos x="T68" y="T69"/>
                                  </a:cxn>
                                  <a:cxn ang="T145">
                                    <a:pos x="T70" y="T71"/>
                                  </a:cxn>
                                  <a:cxn ang="T146">
                                    <a:pos x="T72" y="T73"/>
                                  </a:cxn>
                                  <a:cxn ang="T147">
                                    <a:pos x="T74" y="T75"/>
                                  </a:cxn>
                                  <a:cxn ang="T148">
                                    <a:pos x="T76" y="T77"/>
                                  </a:cxn>
                                  <a:cxn ang="T149">
                                    <a:pos x="T78" y="T79"/>
                                  </a:cxn>
                                  <a:cxn ang="T150">
                                    <a:pos x="T80" y="T81"/>
                                  </a:cxn>
                                  <a:cxn ang="T151">
                                    <a:pos x="T82" y="T83"/>
                                  </a:cxn>
                                  <a:cxn ang="T152">
                                    <a:pos x="T84" y="T85"/>
                                  </a:cxn>
                                  <a:cxn ang="T153">
                                    <a:pos x="T86" y="T87"/>
                                  </a:cxn>
                                  <a:cxn ang="T154">
                                    <a:pos x="T88" y="T89"/>
                                  </a:cxn>
                                  <a:cxn ang="T155">
                                    <a:pos x="T90" y="T91"/>
                                  </a:cxn>
                                  <a:cxn ang="T156">
                                    <a:pos x="T92" y="T93"/>
                                  </a:cxn>
                                  <a:cxn ang="T157">
                                    <a:pos x="T94" y="T95"/>
                                  </a:cxn>
                                  <a:cxn ang="T158">
                                    <a:pos x="T96" y="T97"/>
                                  </a:cxn>
                                  <a:cxn ang="T159">
                                    <a:pos x="T98" y="T99"/>
                                  </a:cxn>
                                  <a:cxn ang="T160">
                                    <a:pos x="T100" y="T101"/>
                                  </a:cxn>
                                  <a:cxn ang="T161">
                                    <a:pos x="T102" y="T103"/>
                                  </a:cxn>
                                  <a:cxn ang="T162">
                                    <a:pos x="T104" y="T105"/>
                                  </a:cxn>
                                  <a:cxn ang="T163">
                                    <a:pos x="T106" y="T107"/>
                                  </a:cxn>
                                  <a:cxn ang="T164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  <a:alpha val="56862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" y="4792"/>
                                <a:ext cx="2824" cy="3227"/>
                              </a:xfrm>
                              <a:custGeom>
                                <a:avLst/>
                                <a:gdLst>
                                  <a:gd name="T0" fmla="*/ 213711 w 1304"/>
                                  <a:gd name="T1" fmla="*/ 287588 h 1491"/>
                                  <a:gd name="T2" fmla="*/ 229518 w 1304"/>
                                  <a:gd name="T3" fmla="*/ 264218 h 1491"/>
                                  <a:gd name="T4" fmla="*/ 240994 w 1304"/>
                                  <a:gd name="T5" fmla="*/ 243660 h 1491"/>
                                  <a:gd name="T6" fmla="*/ 251603 w 1304"/>
                                  <a:gd name="T7" fmla="*/ 220073 h 1491"/>
                                  <a:gd name="T8" fmla="*/ 278886 w 1304"/>
                                  <a:gd name="T9" fmla="*/ 222021 h 1491"/>
                                  <a:gd name="T10" fmla="*/ 282133 w 1304"/>
                                  <a:gd name="T11" fmla="*/ 222453 h 1491"/>
                                  <a:gd name="T12" fmla="*/ 281267 w 1304"/>
                                  <a:gd name="T13" fmla="*/ 205358 h 1491"/>
                                  <a:gd name="T14" fmla="*/ 277370 w 1304"/>
                                  <a:gd name="T15" fmla="*/ 182637 h 1491"/>
                                  <a:gd name="T16" fmla="*/ 273039 w 1304"/>
                                  <a:gd name="T17" fmla="*/ 168571 h 1491"/>
                                  <a:gd name="T18" fmla="*/ 268276 w 1304"/>
                                  <a:gd name="T19" fmla="*/ 151909 h 1491"/>
                                  <a:gd name="T20" fmla="*/ 262213 w 1304"/>
                                  <a:gd name="T21" fmla="*/ 136978 h 1491"/>
                                  <a:gd name="T22" fmla="*/ 255501 w 1304"/>
                                  <a:gd name="T23" fmla="*/ 123128 h 1491"/>
                                  <a:gd name="T24" fmla="*/ 247706 w 1304"/>
                                  <a:gd name="T25" fmla="*/ 110794 h 1491"/>
                                  <a:gd name="T26" fmla="*/ 239045 w 1304"/>
                                  <a:gd name="T27" fmla="*/ 99325 h 1491"/>
                                  <a:gd name="T28" fmla="*/ 229951 w 1304"/>
                                  <a:gd name="T29" fmla="*/ 89587 h 1491"/>
                                  <a:gd name="T30" fmla="*/ 220424 w 1304"/>
                                  <a:gd name="T31" fmla="*/ 80931 h 1491"/>
                                  <a:gd name="T32" fmla="*/ 210030 w 1304"/>
                                  <a:gd name="T33" fmla="*/ 73141 h 1491"/>
                                  <a:gd name="T34" fmla="*/ 188378 w 1304"/>
                                  <a:gd name="T35" fmla="*/ 61240 h 1491"/>
                                  <a:gd name="T36" fmla="*/ 190759 w 1304"/>
                                  <a:gd name="T37" fmla="*/ 36787 h 1491"/>
                                  <a:gd name="T38" fmla="*/ 199637 w 1304"/>
                                  <a:gd name="T39" fmla="*/ 17095 h 1491"/>
                                  <a:gd name="T40" fmla="*/ 202668 w 1304"/>
                                  <a:gd name="T41" fmla="*/ 9089 h 1491"/>
                                  <a:gd name="T42" fmla="*/ 189677 w 1304"/>
                                  <a:gd name="T43" fmla="*/ 3679 h 1491"/>
                                  <a:gd name="T44" fmla="*/ 177335 w 1304"/>
                                  <a:gd name="T45" fmla="*/ 433 h 1491"/>
                                  <a:gd name="T46" fmla="*/ 159796 w 1304"/>
                                  <a:gd name="T47" fmla="*/ 0 h 1491"/>
                                  <a:gd name="T48" fmla="*/ 134896 w 1304"/>
                                  <a:gd name="T49" fmla="*/ 1948 h 1491"/>
                                  <a:gd name="T50" fmla="*/ 111727 w 1304"/>
                                  <a:gd name="T51" fmla="*/ 6059 h 1491"/>
                                  <a:gd name="T52" fmla="*/ 90508 w 1304"/>
                                  <a:gd name="T53" fmla="*/ 12334 h 1491"/>
                                  <a:gd name="T54" fmla="*/ 71454 w 1304"/>
                                  <a:gd name="T55" fmla="*/ 20125 h 1491"/>
                                  <a:gd name="T56" fmla="*/ 54565 w 1304"/>
                                  <a:gd name="T57" fmla="*/ 29862 h 1491"/>
                                  <a:gd name="T58" fmla="*/ 39624 w 1304"/>
                                  <a:gd name="T59" fmla="*/ 40899 h 1491"/>
                                  <a:gd name="T60" fmla="*/ 26633 w 1304"/>
                                  <a:gd name="T61" fmla="*/ 53017 h 1491"/>
                                  <a:gd name="T62" fmla="*/ 16023 w 1304"/>
                                  <a:gd name="T63" fmla="*/ 66433 h 1491"/>
                                  <a:gd name="T64" fmla="*/ 7795 w 1304"/>
                                  <a:gd name="T65" fmla="*/ 80931 h 1491"/>
                                  <a:gd name="T66" fmla="*/ 1516 w 1304"/>
                                  <a:gd name="T67" fmla="*/ 95863 h 1491"/>
                                  <a:gd name="T68" fmla="*/ 4547 w 1304"/>
                                  <a:gd name="T69" fmla="*/ 102787 h 1491"/>
                                  <a:gd name="T70" fmla="*/ 20137 w 1304"/>
                                  <a:gd name="T71" fmla="*/ 110145 h 1491"/>
                                  <a:gd name="T72" fmla="*/ 45904 w 1304"/>
                                  <a:gd name="T73" fmla="*/ 122479 h 1491"/>
                                  <a:gd name="T74" fmla="*/ 57596 w 1304"/>
                                  <a:gd name="T75" fmla="*/ 140440 h 1491"/>
                                  <a:gd name="T76" fmla="*/ 71237 w 1304"/>
                                  <a:gd name="T77" fmla="*/ 156237 h 1491"/>
                                  <a:gd name="T78" fmla="*/ 85961 w 1304"/>
                                  <a:gd name="T79" fmla="*/ 170302 h 1491"/>
                                  <a:gd name="T80" fmla="*/ 101767 w 1304"/>
                                  <a:gd name="T81" fmla="*/ 181555 h 1491"/>
                                  <a:gd name="T82" fmla="*/ 117574 w 1304"/>
                                  <a:gd name="T83" fmla="*/ 190643 h 1491"/>
                                  <a:gd name="T84" fmla="*/ 94405 w 1304"/>
                                  <a:gd name="T85" fmla="*/ 259024 h 1491"/>
                                  <a:gd name="T86" fmla="*/ 76217 w 1304"/>
                                  <a:gd name="T87" fmla="*/ 302519 h 1491"/>
                                  <a:gd name="T88" fmla="*/ 73619 w 1304"/>
                                  <a:gd name="T89" fmla="*/ 309444 h 1491"/>
                                  <a:gd name="T90" fmla="*/ 86610 w 1304"/>
                                  <a:gd name="T91" fmla="*/ 313339 h 1491"/>
                                  <a:gd name="T92" fmla="*/ 109995 w 1304"/>
                                  <a:gd name="T93" fmla="*/ 319398 h 1491"/>
                                  <a:gd name="T94" fmla="*/ 133380 w 1304"/>
                                  <a:gd name="T95" fmla="*/ 322428 h 1491"/>
                                  <a:gd name="T96" fmla="*/ 153084 w 1304"/>
                                  <a:gd name="T97" fmla="*/ 322644 h 1491"/>
                                  <a:gd name="T98" fmla="*/ 168890 w 1304"/>
                                  <a:gd name="T99" fmla="*/ 320480 h 1491"/>
                                  <a:gd name="T100" fmla="*/ 181449 w 1304"/>
                                  <a:gd name="T101" fmla="*/ 317234 h 1491"/>
                                  <a:gd name="T102" fmla="*/ 191409 w 1304"/>
                                  <a:gd name="T103" fmla="*/ 312473 h 1491"/>
                                  <a:gd name="T104" fmla="*/ 198554 w 1304"/>
                                  <a:gd name="T105" fmla="*/ 307280 h 1491"/>
                                  <a:gd name="T106" fmla="*/ 207865 w 1304"/>
                                  <a:gd name="T107" fmla="*/ 296027 h 1491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</a:gdLst>
                                <a:ahLst/>
                                <a:cxnLst>
                                  <a:cxn ang="T108">
                                    <a:pos x="T0" y="T1"/>
                                  </a:cxn>
                                  <a:cxn ang="T109">
                                    <a:pos x="T2" y="T3"/>
                                  </a:cxn>
                                  <a:cxn ang="T110">
                                    <a:pos x="T4" y="T5"/>
                                  </a:cxn>
                                  <a:cxn ang="T111">
                                    <a:pos x="T6" y="T7"/>
                                  </a:cxn>
                                  <a:cxn ang="T112">
                                    <a:pos x="T8" y="T9"/>
                                  </a:cxn>
                                  <a:cxn ang="T113">
                                    <a:pos x="T10" y="T11"/>
                                  </a:cxn>
                                  <a:cxn ang="T114">
                                    <a:pos x="T12" y="T13"/>
                                  </a:cxn>
                                  <a:cxn ang="T115">
                                    <a:pos x="T14" y="T15"/>
                                  </a:cxn>
                                  <a:cxn ang="T116">
                                    <a:pos x="T16" y="T17"/>
                                  </a:cxn>
                                  <a:cxn ang="T117">
                                    <a:pos x="T18" y="T19"/>
                                  </a:cxn>
                                  <a:cxn ang="T118">
                                    <a:pos x="T20" y="T21"/>
                                  </a:cxn>
                                  <a:cxn ang="T119">
                                    <a:pos x="T22" y="T23"/>
                                  </a:cxn>
                                  <a:cxn ang="T120">
                                    <a:pos x="T24" y="T25"/>
                                  </a:cxn>
                                  <a:cxn ang="T121">
                                    <a:pos x="T26" y="T27"/>
                                  </a:cxn>
                                  <a:cxn ang="T122">
                                    <a:pos x="T28" y="T29"/>
                                  </a:cxn>
                                  <a:cxn ang="T123">
                                    <a:pos x="T30" y="T31"/>
                                  </a:cxn>
                                  <a:cxn ang="T124">
                                    <a:pos x="T32" y="T33"/>
                                  </a:cxn>
                                  <a:cxn ang="T125">
                                    <a:pos x="T34" y="T35"/>
                                  </a:cxn>
                                  <a:cxn ang="T126">
                                    <a:pos x="T36" y="T37"/>
                                  </a:cxn>
                                  <a:cxn ang="T127">
                                    <a:pos x="T38" y="T39"/>
                                  </a:cxn>
                                  <a:cxn ang="T128">
                                    <a:pos x="T40" y="T41"/>
                                  </a:cxn>
                                  <a:cxn ang="T129">
                                    <a:pos x="T42" y="T43"/>
                                  </a:cxn>
                                  <a:cxn ang="T130">
                                    <a:pos x="T44" y="T45"/>
                                  </a:cxn>
                                  <a:cxn ang="T131">
                                    <a:pos x="T46" y="T47"/>
                                  </a:cxn>
                                  <a:cxn ang="T132">
                                    <a:pos x="T48" y="T49"/>
                                  </a:cxn>
                                  <a:cxn ang="T133">
                                    <a:pos x="T50" y="T51"/>
                                  </a:cxn>
                                  <a:cxn ang="T134">
                                    <a:pos x="T52" y="T53"/>
                                  </a:cxn>
                                  <a:cxn ang="T135">
                                    <a:pos x="T54" y="T55"/>
                                  </a:cxn>
                                  <a:cxn ang="T136">
                                    <a:pos x="T56" y="T57"/>
                                  </a:cxn>
                                  <a:cxn ang="T137">
                                    <a:pos x="T58" y="T59"/>
                                  </a:cxn>
                                  <a:cxn ang="T138">
                                    <a:pos x="T60" y="T61"/>
                                  </a:cxn>
                                  <a:cxn ang="T139">
                                    <a:pos x="T62" y="T63"/>
                                  </a:cxn>
                                  <a:cxn ang="T140">
                                    <a:pos x="T64" y="T65"/>
                                  </a:cxn>
                                  <a:cxn ang="T141">
                                    <a:pos x="T66" y="T67"/>
                                  </a:cxn>
                                  <a:cxn ang="T142">
                                    <a:pos x="T68" y="T69"/>
                                  </a:cxn>
                                  <a:cxn ang="T143">
                                    <a:pos x="T70" y="T71"/>
                                  </a:cxn>
                                  <a:cxn ang="T144">
                                    <a:pos x="T72" y="T73"/>
                                  </a:cxn>
                                  <a:cxn ang="T145">
                                    <a:pos x="T74" y="T75"/>
                                  </a:cxn>
                                  <a:cxn ang="T146">
                                    <a:pos x="T76" y="T77"/>
                                  </a:cxn>
                                  <a:cxn ang="T147">
                                    <a:pos x="T78" y="T79"/>
                                  </a:cxn>
                                  <a:cxn ang="T148">
                                    <a:pos x="T80" y="T81"/>
                                  </a:cxn>
                                  <a:cxn ang="T149">
                                    <a:pos x="T82" y="T83"/>
                                  </a:cxn>
                                  <a:cxn ang="T150">
                                    <a:pos x="T84" y="T85"/>
                                  </a:cxn>
                                  <a:cxn ang="T151">
                                    <a:pos x="T86" y="T87"/>
                                  </a:cxn>
                                  <a:cxn ang="T152">
                                    <a:pos x="T88" y="T89"/>
                                  </a:cxn>
                                  <a:cxn ang="T153">
                                    <a:pos x="T90" y="T91"/>
                                  </a:cxn>
                                  <a:cxn ang="T154">
                                    <a:pos x="T92" y="T93"/>
                                  </a:cxn>
                                  <a:cxn ang="T155">
                                    <a:pos x="T94" y="T95"/>
                                  </a:cxn>
                                  <a:cxn ang="T156">
                                    <a:pos x="T96" y="T97"/>
                                  </a:cxn>
                                  <a:cxn ang="T157">
                                    <a:pos x="T98" y="T99"/>
                                  </a:cxn>
                                  <a:cxn ang="T158">
                                    <a:pos x="T100" y="T101"/>
                                  </a:cxn>
                                  <a:cxn ang="T159">
                                    <a:pos x="T102" y="T103"/>
                                  </a:cxn>
                                  <a:cxn ang="T160">
                                    <a:pos x="T104" y="T105"/>
                                  </a:cxn>
                                  <a:cxn ang="T161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  <a:alpha val="56862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" y="16806"/>
                                <a:ext cx="3383" cy="3615"/>
                              </a:xfrm>
                              <a:custGeom>
                                <a:avLst/>
                                <a:gdLst>
                                  <a:gd name="T0" fmla="*/ 57976 w 1558"/>
                                  <a:gd name="T1" fmla="*/ 60469 h 1674"/>
                                  <a:gd name="T2" fmla="*/ 47553 w 1558"/>
                                  <a:gd name="T3" fmla="*/ 90271 h 1674"/>
                                  <a:gd name="T4" fmla="*/ 40605 w 1558"/>
                                  <a:gd name="T5" fmla="*/ 115322 h 1674"/>
                                  <a:gd name="T6" fmla="*/ 35176 w 1558"/>
                                  <a:gd name="T7" fmla="*/ 143181 h 1674"/>
                                  <a:gd name="T8" fmla="*/ 4126 w 1558"/>
                                  <a:gd name="T9" fmla="*/ 150308 h 1674"/>
                                  <a:gd name="T10" fmla="*/ 434 w 1558"/>
                                  <a:gd name="T11" fmla="*/ 151388 h 1674"/>
                                  <a:gd name="T12" fmla="*/ 5863 w 1558"/>
                                  <a:gd name="T13" fmla="*/ 168448 h 1674"/>
                                  <a:gd name="T14" fmla="*/ 16937 w 1558"/>
                                  <a:gd name="T15" fmla="*/ 195659 h 1674"/>
                                  <a:gd name="T16" fmla="*/ 27794 w 1558"/>
                                  <a:gd name="T17" fmla="*/ 215959 h 1674"/>
                                  <a:gd name="T18" fmla="*/ 38216 w 1558"/>
                                  <a:gd name="T19" fmla="*/ 231292 h 1674"/>
                                  <a:gd name="T20" fmla="*/ 49290 w 1558"/>
                                  <a:gd name="T21" fmla="*/ 244682 h 1674"/>
                                  <a:gd name="T22" fmla="*/ 61233 w 1558"/>
                                  <a:gd name="T23" fmla="*/ 256776 h 1674"/>
                                  <a:gd name="T24" fmla="*/ 73175 w 1558"/>
                                  <a:gd name="T25" fmla="*/ 267142 h 1674"/>
                                  <a:gd name="T26" fmla="*/ 85769 w 1558"/>
                                  <a:gd name="T27" fmla="*/ 275996 h 1674"/>
                                  <a:gd name="T28" fmla="*/ 98580 w 1558"/>
                                  <a:gd name="T29" fmla="*/ 283339 h 1674"/>
                                  <a:gd name="T30" fmla="*/ 111174 w 1558"/>
                                  <a:gd name="T31" fmla="*/ 289386 h 1674"/>
                                  <a:gd name="T32" fmla="*/ 124637 w 1558"/>
                                  <a:gd name="T33" fmla="*/ 294137 h 1674"/>
                                  <a:gd name="T34" fmla="*/ 137448 w 1558"/>
                                  <a:gd name="T35" fmla="*/ 297592 h 1674"/>
                                  <a:gd name="T36" fmla="*/ 150476 w 1558"/>
                                  <a:gd name="T37" fmla="*/ 299968 h 1674"/>
                                  <a:gd name="T38" fmla="*/ 145048 w 1558"/>
                                  <a:gd name="T39" fmla="*/ 335601 h 1674"/>
                                  <a:gd name="T40" fmla="*/ 141791 w 1558"/>
                                  <a:gd name="T41" fmla="*/ 354605 h 1674"/>
                                  <a:gd name="T42" fmla="*/ 144396 w 1558"/>
                                  <a:gd name="T43" fmla="*/ 359140 h 1674"/>
                                  <a:gd name="T44" fmla="*/ 152430 w 1558"/>
                                  <a:gd name="T45" fmla="*/ 361084 h 1674"/>
                                  <a:gd name="T46" fmla="*/ 160247 w 1558"/>
                                  <a:gd name="T47" fmla="*/ 361516 h 1674"/>
                                  <a:gd name="T48" fmla="*/ 172190 w 1558"/>
                                  <a:gd name="T49" fmla="*/ 360004 h 1674"/>
                                  <a:gd name="T50" fmla="*/ 191081 w 1558"/>
                                  <a:gd name="T51" fmla="*/ 355685 h 1674"/>
                                  <a:gd name="T52" fmla="*/ 218006 w 1558"/>
                                  <a:gd name="T53" fmla="*/ 348127 h 1674"/>
                                  <a:gd name="T54" fmla="*/ 242108 w 1558"/>
                                  <a:gd name="T55" fmla="*/ 338192 h 1674"/>
                                  <a:gd name="T56" fmla="*/ 263605 w 1558"/>
                                  <a:gd name="T57" fmla="*/ 326747 h 1674"/>
                                  <a:gd name="T58" fmla="*/ 282061 w 1558"/>
                                  <a:gd name="T59" fmla="*/ 313573 h 1674"/>
                                  <a:gd name="T60" fmla="*/ 298130 w 1558"/>
                                  <a:gd name="T61" fmla="*/ 298888 h 1674"/>
                                  <a:gd name="T62" fmla="*/ 311158 w 1558"/>
                                  <a:gd name="T63" fmla="*/ 283339 h 1674"/>
                                  <a:gd name="T64" fmla="*/ 321580 w 1558"/>
                                  <a:gd name="T65" fmla="*/ 267142 h 1674"/>
                                  <a:gd name="T66" fmla="*/ 329615 w 1558"/>
                                  <a:gd name="T67" fmla="*/ 249865 h 1674"/>
                                  <a:gd name="T68" fmla="*/ 335043 w 1558"/>
                                  <a:gd name="T69" fmla="*/ 232156 h 1674"/>
                                  <a:gd name="T70" fmla="*/ 337866 w 1558"/>
                                  <a:gd name="T71" fmla="*/ 214016 h 1674"/>
                                  <a:gd name="T72" fmla="*/ 332872 w 1558"/>
                                  <a:gd name="T73" fmla="*/ 206889 h 1674"/>
                                  <a:gd name="T74" fmla="*/ 313329 w 1558"/>
                                  <a:gd name="T75" fmla="*/ 203002 h 1674"/>
                                  <a:gd name="T76" fmla="*/ 282930 w 1558"/>
                                  <a:gd name="T77" fmla="*/ 198683 h 1674"/>
                                  <a:gd name="T78" fmla="*/ 266210 w 1558"/>
                                  <a:gd name="T79" fmla="*/ 181622 h 1674"/>
                                  <a:gd name="T80" fmla="*/ 247754 w 1558"/>
                                  <a:gd name="T81" fmla="*/ 167369 h 1674"/>
                                  <a:gd name="T82" fmla="*/ 227994 w 1558"/>
                                  <a:gd name="T83" fmla="*/ 156139 h 1674"/>
                                  <a:gd name="T84" fmla="*/ 207583 w 1558"/>
                                  <a:gd name="T85" fmla="*/ 147716 h 1674"/>
                                  <a:gd name="T86" fmla="*/ 187824 w 1558"/>
                                  <a:gd name="T87" fmla="*/ 141885 h 1674"/>
                                  <a:gd name="T88" fmla="*/ 193904 w 1558"/>
                                  <a:gd name="T89" fmla="*/ 60685 h 1674"/>
                                  <a:gd name="T90" fmla="*/ 201938 w 1558"/>
                                  <a:gd name="T91" fmla="*/ 8206 h 1674"/>
                                  <a:gd name="T92" fmla="*/ 202806 w 1558"/>
                                  <a:gd name="T93" fmla="*/ 0 h 1674"/>
                                  <a:gd name="T94" fmla="*/ 188692 w 1558"/>
                                  <a:gd name="T95" fmla="*/ 0 h 1674"/>
                                  <a:gd name="T96" fmla="*/ 160899 w 1558"/>
                                  <a:gd name="T97" fmla="*/ 648 h 1674"/>
                                  <a:gd name="T98" fmla="*/ 134408 w 1558"/>
                                  <a:gd name="T99" fmla="*/ 3455 h 1674"/>
                                  <a:gd name="T100" fmla="*/ 113346 w 1558"/>
                                  <a:gd name="T101" fmla="*/ 7990 h 1674"/>
                                  <a:gd name="T102" fmla="*/ 96843 w 1558"/>
                                  <a:gd name="T103" fmla="*/ 14253 h 1674"/>
                                  <a:gd name="T104" fmla="*/ 84032 w 1558"/>
                                  <a:gd name="T105" fmla="*/ 21164 h 1674"/>
                                  <a:gd name="T106" fmla="*/ 74912 w 1558"/>
                                  <a:gd name="T107" fmla="*/ 28291 h 1674"/>
                                  <a:gd name="T108" fmla="*/ 68615 w 1558"/>
                                  <a:gd name="T109" fmla="*/ 35633 h 1674"/>
                                  <a:gd name="T110" fmla="*/ 64490 w 1558"/>
                                  <a:gd name="T111" fmla="*/ 42112 h 1674"/>
                                  <a:gd name="T112" fmla="*/ 61884 w 1558"/>
                                  <a:gd name="T113" fmla="*/ 49671 h 1674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</a:gdLst>
                                <a:ahLst/>
                                <a:cxnLst>
                                  <a:cxn ang="T114">
                                    <a:pos x="T0" y="T1"/>
                                  </a:cxn>
                                  <a:cxn ang="T115">
                                    <a:pos x="T2" y="T3"/>
                                  </a:cxn>
                                  <a:cxn ang="T116">
                                    <a:pos x="T4" y="T5"/>
                                  </a:cxn>
                                  <a:cxn ang="T117">
                                    <a:pos x="T6" y="T7"/>
                                  </a:cxn>
                                  <a:cxn ang="T118">
                                    <a:pos x="T8" y="T9"/>
                                  </a:cxn>
                                  <a:cxn ang="T119">
                                    <a:pos x="T10" y="T11"/>
                                  </a:cxn>
                                  <a:cxn ang="T120">
                                    <a:pos x="T12" y="T13"/>
                                  </a:cxn>
                                  <a:cxn ang="T121">
                                    <a:pos x="T14" y="T15"/>
                                  </a:cxn>
                                  <a:cxn ang="T122">
                                    <a:pos x="T16" y="T17"/>
                                  </a:cxn>
                                  <a:cxn ang="T123">
                                    <a:pos x="T18" y="T19"/>
                                  </a:cxn>
                                  <a:cxn ang="T124">
                                    <a:pos x="T20" y="T21"/>
                                  </a:cxn>
                                  <a:cxn ang="T125">
                                    <a:pos x="T22" y="T23"/>
                                  </a:cxn>
                                  <a:cxn ang="T126">
                                    <a:pos x="T24" y="T25"/>
                                  </a:cxn>
                                  <a:cxn ang="T127">
                                    <a:pos x="T26" y="T27"/>
                                  </a:cxn>
                                  <a:cxn ang="T128">
                                    <a:pos x="T28" y="T29"/>
                                  </a:cxn>
                                  <a:cxn ang="T129">
                                    <a:pos x="T30" y="T31"/>
                                  </a:cxn>
                                  <a:cxn ang="T130">
                                    <a:pos x="T32" y="T33"/>
                                  </a:cxn>
                                  <a:cxn ang="T131">
                                    <a:pos x="T34" y="T35"/>
                                  </a:cxn>
                                  <a:cxn ang="T132">
                                    <a:pos x="T36" y="T37"/>
                                  </a:cxn>
                                  <a:cxn ang="T133">
                                    <a:pos x="T38" y="T39"/>
                                  </a:cxn>
                                  <a:cxn ang="T134">
                                    <a:pos x="T40" y="T41"/>
                                  </a:cxn>
                                  <a:cxn ang="T135">
                                    <a:pos x="T42" y="T43"/>
                                  </a:cxn>
                                  <a:cxn ang="T136">
                                    <a:pos x="T44" y="T45"/>
                                  </a:cxn>
                                  <a:cxn ang="T137">
                                    <a:pos x="T46" y="T47"/>
                                  </a:cxn>
                                  <a:cxn ang="T138">
                                    <a:pos x="T48" y="T49"/>
                                  </a:cxn>
                                  <a:cxn ang="T139">
                                    <a:pos x="T50" y="T51"/>
                                  </a:cxn>
                                  <a:cxn ang="T140">
                                    <a:pos x="T52" y="T53"/>
                                  </a:cxn>
                                  <a:cxn ang="T141">
                                    <a:pos x="T54" y="T55"/>
                                  </a:cxn>
                                  <a:cxn ang="T142">
                                    <a:pos x="T56" y="T57"/>
                                  </a:cxn>
                                  <a:cxn ang="T143">
                                    <a:pos x="T58" y="T59"/>
                                  </a:cxn>
                                  <a:cxn ang="T144">
                                    <a:pos x="T60" y="T61"/>
                                  </a:cxn>
                                  <a:cxn ang="T145">
                                    <a:pos x="T62" y="T63"/>
                                  </a:cxn>
                                  <a:cxn ang="T146">
                                    <a:pos x="T64" y="T65"/>
                                  </a:cxn>
                                  <a:cxn ang="T147">
                                    <a:pos x="T66" y="T67"/>
                                  </a:cxn>
                                  <a:cxn ang="T148">
                                    <a:pos x="T68" y="T69"/>
                                  </a:cxn>
                                  <a:cxn ang="T149">
                                    <a:pos x="T70" y="T71"/>
                                  </a:cxn>
                                  <a:cxn ang="T150">
                                    <a:pos x="T72" y="T73"/>
                                  </a:cxn>
                                  <a:cxn ang="T151">
                                    <a:pos x="T74" y="T75"/>
                                  </a:cxn>
                                  <a:cxn ang="T152">
                                    <a:pos x="T76" y="T77"/>
                                  </a:cxn>
                                  <a:cxn ang="T153">
                                    <a:pos x="T78" y="T79"/>
                                  </a:cxn>
                                  <a:cxn ang="T154">
                                    <a:pos x="T80" y="T81"/>
                                  </a:cxn>
                                  <a:cxn ang="T155">
                                    <a:pos x="T82" y="T83"/>
                                  </a:cxn>
                                  <a:cxn ang="T156">
                                    <a:pos x="T84" y="T85"/>
                                  </a:cxn>
                                  <a:cxn ang="T157">
                                    <a:pos x="T86" y="T87"/>
                                  </a:cxn>
                                  <a:cxn ang="T158">
                                    <a:pos x="T88" y="T89"/>
                                  </a:cxn>
                                  <a:cxn ang="T159">
                                    <a:pos x="T90" y="T91"/>
                                  </a:cxn>
                                  <a:cxn ang="T160">
                                    <a:pos x="T92" y="T93"/>
                                  </a:cxn>
                                  <a:cxn ang="T161">
                                    <a:pos x="T94" y="T95"/>
                                  </a:cxn>
                                  <a:cxn ang="T162">
                                    <a:pos x="T96" y="T97"/>
                                  </a:cxn>
                                  <a:cxn ang="T163">
                                    <a:pos x="T98" y="T99"/>
                                  </a:cxn>
                                  <a:cxn ang="T164">
                                    <a:pos x="T100" y="T101"/>
                                  </a:cxn>
                                  <a:cxn ang="T165">
                                    <a:pos x="T102" y="T103"/>
                                  </a:cxn>
                                  <a:cxn ang="T166">
                                    <a:pos x="T104" y="T105"/>
                                  </a:cxn>
                                  <a:cxn ang="T167">
                                    <a:pos x="T106" y="T107"/>
                                  </a:cxn>
                                  <a:cxn ang="T168">
                                    <a:pos x="T108" y="T109"/>
                                  </a:cxn>
                                  <a:cxn ang="T169">
                                    <a:pos x="T110" y="T111"/>
                                  </a:cxn>
                                  <a:cxn ang="T17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  <a:alpha val="56862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" y="15712"/>
                                <a:ext cx="4398" cy="4030"/>
                              </a:xfrm>
                              <a:custGeom>
                                <a:avLst/>
                                <a:gdLst>
                                  <a:gd name="T0" fmla="*/ 71993 w 2022"/>
                                  <a:gd name="T1" fmla="*/ 331436 h 1870"/>
                                  <a:gd name="T2" fmla="*/ 108098 w 2022"/>
                                  <a:gd name="T3" fmla="*/ 346305 h 1870"/>
                                  <a:gd name="T4" fmla="*/ 138549 w 2022"/>
                                  <a:gd name="T5" fmla="*/ 356218 h 1870"/>
                                  <a:gd name="T6" fmla="*/ 173132 w 2022"/>
                                  <a:gd name="T7" fmla="*/ 364191 h 1870"/>
                                  <a:gd name="T8" fmla="*/ 179657 w 2022"/>
                                  <a:gd name="T9" fmla="*/ 387465 h 1870"/>
                                  <a:gd name="T10" fmla="*/ 176177 w 2022"/>
                                  <a:gd name="T11" fmla="*/ 401042 h 1870"/>
                                  <a:gd name="T12" fmla="*/ 175742 w 2022"/>
                                  <a:gd name="T13" fmla="*/ 402981 h 1870"/>
                                  <a:gd name="T14" fmla="*/ 189227 w 2022"/>
                                  <a:gd name="T15" fmla="*/ 400180 h 1870"/>
                                  <a:gd name="T16" fmla="*/ 209237 w 2022"/>
                                  <a:gd name="T17" fmla="*/ 394361 h 1870"/>
                                  <a:gd name="T18" fmla="*/ 227725 w 2022"/>
                                  <a:gd name="T19" fmla="*/ 387465 h 1870"/>
                                  <a:gd name="T20" fmla="*/ 246647 w 2022"/>
                                  <a:gd name="T21" fmla="*/ 378630 h 1870"/>
                                  <a:gd name="T22" fmla="*/ 266440 w 2022"/>
                                  <a:gd name="T23" fmla="*/ 367639 h 1870"/>
                                  <a:gd name="T24" fmla="*/ 284058 w 2022"/>
                                  <a:gd name="T25" fmla="*/ 356002 h 1870"/>
                                  <a:gd name="T26" fmla="*/ 299718 w 2022"/>
                                  <a:gd name="T27" fmla="*/ 343073 h 1870"/>
                                  <a:gd name="T28" fmla="*/ 313855 w 2022"/>
                                  <a:gd name="T29" fmla="*/ 329281 h 1870"/>
                                  <a:gd name="T30" fmla="*/ 325818 w 2022"/>
                                  <a:gd name="T31" fmla="*/ 315058 h 1870"/>
                                  <a:gd name="T32" fmla="*/ 336258 w 2022"/>
                                  <a:gd name="T33" fmla="*/ 300189 h 1870"/>
                                  <a:gd name="T34" fmla="*/ 344958 w 2022"/>
                                  <a:gd name="T35" fmla="*/ 284888 h 1870"/>
                                  <a:gd name="T36" fmla="*/ 351918 w 2022"/>
                                  <a:gd name="T37" fmla="*/ 269157 h 1870"/>
                                  <a:gd name="T38" fmla="*/ 357573 w 2022"/>
                                  <a:gd name="T39" fmla="*/ 252994 h 1870"/>
                                  <a:gd name="T40" fmla="*/ 361923 w 2022"/>
                                  <a:gd name="T41" fmla="*/ 236832 h 1870"/>
                                  <a:gd name="T42" fmla="*/ 380846 w 2022"/>
                                  <a:gd name="T43" fmla="*/ 228859 h 1870"/>
                                  <a:gd name="T44" fmla="*/ 416734 w 2022"/>
                                  <a:gd name="T45" fmla="*/ 235755 h 1870"/>
                                  <a:gd name="T46" fmla="*/ 431089 w 2022"/>
                                  <a:gd name="T47" fmla="*/ 239418 h 1870"/>
                                  <a:gd name="T48" fmla="*/ 434786 w 2022"/>
                                  <a:gd name="T49" fmla="*/ 241142 h 1870"/>
                                  <a:gd name="T50" fmla="*/ 439136 w 2022"/>
                                  <a:gd name="T51" fmla="*/ 221747 h 1870"/>
                                  <a:gd name="T52" fmla="*/ 439354 w 2022"/>
                                  <a:gd name="T53" fmla="*/ 203861 h 1870"/>
                                  <a:gd name="T54" fmla="*/ 435004 w 2022"/>
                                  <a:gd name="T55" fmla="*/ 180803 h 1870"/>
                                  <a:gd name="T56" fmla="*/ 425434 w 2022"/>
                                  <a:gd name="T57" fmla="*/ 148263 h 1870"/>
                                  <a:gd name="T58" fmla="*/ 413254 w 2022"/>
                                  <a:gd name="T59" fmla="*/ 119170 h 1870"/>
                                  <a:gd name="T60" fmla="*/ 399551 w 2022"/>
                                  <a:gd name="T61" fmla="*/ 93526 h 1870"/>
                                  <a:gd name="T62" fmla="*/ 383891 w 2022"/>
                                  <a:gd name="T63" fmla="*/ 70899 h 1870"/>
                                  <a:gd name="T64" fmla="*/ 366491 w 2022"/>
                                  <a:gd name="T65" fmla="*/ 51504 h 1870"/>
                                  <a:gd name="T66" fmla="*/ 347786 w 2022"/>
                                  <a:gd name="T67" fmla="*/ 35126 h 1870"/>
                                  <a:gd name="T68" fmla="*/ 327993 w 2022"/>
                                  <a:gd name="T69" fmla="*/ 21981 h 1870"/>
                                  <a:gd name="T70" fmla="*/ 307330 w 2022"/>
                                  <a:gd name="T71" fmla="*/ 12068 h 1870"/>
                                  <a:gd name="T72" fmla="*/ 285580 w 2022"/>
                                  <a:gd name="T73" fmla="*/ 4956 h 1870"/>
                                  <a:gd name="T74" fmla="*/ 263395 w 2022"/>
                                  <a:gd name="T75" fmla="*/ 862 h 1870"/>
                                  <a:gd name="T76" fmla="*/ 254912 w 2022"/>
                                  <a:gd name="T77" fmla="*/ 6249 h 1870"/>
                                  <a:gd name="T78" fmla="*/ 249257 w 2022"/>
                                  <a:gd name="T79" fmla="*/ 29308 h 1870"/>
                                  <a:gd name="T80" fmla="*/ 240340 w 2022"/>
                                  <a:gd name="T81" fmla="*/ 67020 h 1870"/>
                                  <a:gd name="T82" fmla="*/ 219895 w 2022"/>
                                  <a:gd name="T83" fmla="*/ 87061 h 1870"/>
                                  <a:gd name="T84" fmla="*/ 202929 w 2022"/>
                                  <a:gd name="T85" fmla="*/ 109257 h 1870"/>
                                  <a:gd name="T86" fmla="*/ 189444 w 2022"/>
                                  <a:gd name="T87" fmla="*/ 132747 h 1870"/>
                                  <a:gd name="T88" fmla="*/ 178787 w 2022"/>
                                  <a:gd name="T89" fmla="*/ 156882 h 1870"/>
                                  <a:gd name="T90" fmla="*/ 171609 w 2022"/>
                                  <a:gd name="T91" fmla="*/ 181018 h 1870"/>
                                  <a:gd name="T92" fmla="*/ 72863 w 2022"/>
                                  <a:gd name="T93" fmla="*/ 171536 h 1870"/>
                                  <a:gd name="T94" fmla="*/ 9788 w 2022"/>
                                  <a:gd name="T95" fmla="*/ 160330 h 1870"/>
                                  <a:gd name="T96" fmla="*/ 218 w 2022"/>
                                  <a:gd name="T97" fmla="*/ 158606 h 1870"/>
                                  <a:gd name="T98" fmla="*/ 218 w 2022"/>
                                  <a:gd name="T99" fmla="*/ 175415 h 1870"/>
                                  <a:gd name="T100" fmla="*/ 218 w 2022"/>
                                  <a:gd name="T101" fmla="*/ 207955 h 1870"/>
                                  <a:gd name="T102" fmla="*/ 3045 w 2022"/>
                                  <a:gd name="T103" fmla="*/ 239418 h 1870"/>
                                  <a:gd name="T104" fmla="*/ 8483 w 2022"/>
                                  <a:gd name="T105" fmla="*/ 264847 h 1870"/>
                                  <a:gd name="T106" fmla="*/ 15660 w 2022"/>
                                  <a:gd name="T107" fmla="*/ 284673 h 1870"/>
                                  <a:gd name="T108" fmla="*/ 23925 w 2022"/>
                                  <a:gd name="T109" fmla="*/ 299758 h 1870"/>
                                  <a:gd name="T110" fmla="*/ 32843 w 2022"/>
                                  <a:gd name="T111" fmla="*/ 310748 h 1870"/>
                                  <a:gd name="T112" fmla="*/ 41543 w 2022"/>
                                  <a:gd name="T113" fmla="*/ 318290 h 1870"/>
                                  <a:gd name="T114" fmla="*/ 49373 w 2022"/>
                                  <a:gd name="T115" fmla="*/ 322816 h 1870"/>
                                  <a:gd name="T116" fmla="*/ 58943 w 2022"/>
                                  <a:gd name="T117" fmla="*/ 326264 h 1870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  <a:alpha val="56862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" y="17900"/>
                                <a:ext cx="2836" cy="3356"/>
                              </a:xfrm>
                              <a:custGeom>
                                <a:avLst/>
                                <a:gdLst>
                                  <a:gd name="T0" fmla="*/ 194088 w 1308"/>
                                  <a:gd name="T1" fmla="*/ 309686 h 1554"/>
                                  <a:gd name="T2" fmla="*/ 215557 w 1308"/>
                                  <a:gd name="T3" fmla="*/ 288738 h 1554"/>
                                  <a:gd name="T4" fmla="*/ 231605 w 1308"/>
                                  <a:gd name="T5" fmla="*/ 270165 h 1554"/>
                                  <a:gd name="T6" fmla="*/ 247219 w 1308"/>
                                  <a:gd name="T7" fmla="*/ 247058 h 1554"/>
                                  <a:gd name="T8" fmla="*/ 276061 w 1308"/>
                                  <a:gd name="T9" fmla="*/ 254832 h 1554"/>
                                  <a:gd name="T10" fmla="*/ 279964 w 1308"/>
                                  <a:gd name="T11" fmla="*/ 255696 h 1554"/>
                                  <a:gd name="T12" fmla="*/ 282350 w 1308"/>
                                  <a:gd name="T13" fmla="*/ 238203 h 1554"/>
                                  <a:gd name="T14" fmla="*/ 283651 w 1308"/>
                                  <a:gd name="T15" fmla="*/ 214448 h 1554"/>
                                  <a:gd name="T16" fmla="*/ 283000 w 1308"/>
                                  <a:gd name="T17" fmla="*/ 198899 h 1554"/>
                                  <a:gd name="T18" fmla="*/ 280181 w 1308"/>
                                  <a:gd name="T19" fmla="*/ 181406 h 1554"/>
                                  <a:gd name="T20" fmla="*/ 276712 w 1308"/>
                                  <a:gd name="T21" fmla="*/ 165209 h 1554"/>
                                  <a:gd name="T22" fmla="*/ 271507 w 1308"/>
                                  <a:gd name="T23" fmla="*/ 149876 h 1554"/>
                                  <a:gd name="T24" fmla="*/ 265218 w 1308"/>
                                  <a:gd name="T25" fmla="*/ 135623 h 1554"/>
                                  <a:gd name="T26" fmla="*/ 258062 w 1308"/>
                                  <a:gd name="T27" fmla="*/ 122449 h 1554"/>
                                  <a:gd name="T28" fmla="*/ 249821 w 1308"/>
                                  <a:gd name="T29" fmla="*/ 110139 h 1554"/>
                                  <a:gd name="T30" fmla="*/ 240930 w 1308"/>
                                  <a:gd name="T31" fmla="*/ 99125 h 1554"/>
                                  <a:gd name="T32" fmla="*/ 231388 w 1308"/>
                                  <a:gd name="T33" fmla="*/ 89191 h 1554"/>
                                  <a:gd name="T34" fmla="*/ 210136 w 1308"/>
                                  <a:gd name="T35" fmla="*/ 72130 h 1554"/>
                                  <a:gd name="T36" fmla="*/ 216642 w 1308"/>
                                  <a:gd name="T37" fmla="*/ 47295 h 1554"/>
                                  <a:gd name="T38" fmla="*/ 229653 w 1308"/>
                                  <a:gd name="T39" fmla="*/ 28075 h 1554"/>
                                  <a:gd name="T40" fmla="*/ 233557 w 1308"/>
                                  <a:gd name="T41" fmla="*/ 21596 h 1554"/>
                                  <a:gd name="T42" fmla="*/ 222280 w 1308"/>
                                  <a:gd name="T43" fmla="*/ 12742 h 1554"/>
                                  <a:gd name="T44" fmla="*/ 209052 w 1308"/>
                                  <a:gd name="T45" fmla="*/ 7127 h 1554"/>
                                  <a:gd name="T46" fmla="*/ 202112 w 1308"/>
                                  <a:gd name="T47" fmla="*/ 6263 h 1554"/>
                                  <a:gd name="T48" fmla="*/ 181294 w 1308"/>
                                  <a:gd name="T49" fmla="*/ 2807 h 1554"/>
                                  <a:gd name="T50" fmla="*/ 154837 w 1308"/>
                                  <a:gd name="T51" fmla="*/ 216 h 1554"/>
                                  <a:gd name="T52" fmla="*/ 130115 w 1308"/>
                                  <a:gd name="T53" fmla="*/ 432 h 1554"/>
                                  <a:gd name="T54" fmla="*/ 107345 w 1308"/>
                                  <a:gd name="T55" fmla="*/ 3023 h 1554"/>
                                  <a:gd name="T56" fmla="*/ 86527 w 1308"/>
                                  <a:gd name="T57" fmla="*/ 8206 h 1554"/>
                                  <a:gd name="T58" fmla="*/ 67226 w 1308"/>
                                  <a:gd name="T59" fmla="*/ 15333 h 1554"/>
                                  <a:gd name="T60" fmla="*/ 50094 w 1308"/>
                                  <a:gd name="T61" fmla="*/ 24403 h 1554"/>
                                  <a:gd name="T62" fmla="*/ 34697 w 1308"/>
                                  <a:gd name="T63" fmla="*/ 35201 h 1554"/>
                                  <a:gd name="T64" fmla="*/ 21252 w 1308"/>
                                  <a:gd name="T65" fmla="*/ 47727 h 1554"/>
                                  <a:gd name="T66" fmla="*/ 9759 w 1308"/>
                                  <a:gd name="T67" fmla="*/ 61548 h 1554"/>
                                  <a:gd name="T68" fmla="*/ 0 w 1308"/>
                                  <a:gd name="T69" fmla="*/ 76450 h 1554"/>
                                  <a:gd name="T70" fmla="*/ 9759 w 1308"/>
                                  <a:gd name="T71" fmla="*/ 81417 h 1554"/>
                                  <a:gd name="T72" fmla="*/ 30360 w 1308"/>
                                  <a:gd name="T73" fmla="*/ 94590 h 1554"/>
                                  <a:gd name="T74" fmla="*/ 50094 w 1308"/>
                                  <a:gd name="T75" fmla="*/ 110571 h 1554"/>
                                  <a:gd name="T76" fmla="*/ 53781 w 1308"/>
                                  <a:gd name="T77" fmla="*/ 120505 h 1554"/>
                                  <a:gd name="T78" fmla="*/ 63323 w 1308"/>
                                  <a:gd name="T79" fmla="*/ 139726 h 1554"/>
                                  <a:gd name="T80" fmla="*/ 76117 w 1308"/>
                                  <a:gd name="T81" fmla="*/ 157218 h 1554"/>
                                  <a:gd name="T82" fmla="*/ 90864 w 1308"/>
                                  <a:gd name="T83" fmla="*/ 173199 h 1554"/>
                                  <a:gd name="T84" fmla="*/ 106478 w 1308"/>
                                  <a:gd name="T85" fmla="*/ 187453 h 1554"/>
                                  <a:gd name="T86" fmla="*/ 92382 w 1308"/>
                                  <a:gd name="T87" fmla="*/ 232156 h 1554"/>
                                  <a:gd name="T88" fmla="*/ 52263 w 1308"/>
                                  <a:gd name="T89" fmla="*/ 292409 h 1554"/>
                                  <a:gd name="T90" fmla="*/ 43155 w 1308"/>
                                  <a:gd name="T91" fmla="*/ 305799 h 1554"/>
                                  <a:gd name="T92" fmla="*/ 50094 w 1308"/>
                                  <a:gd name="T93" fmla="*/ 309470 h 1554"/>
                                  <a:gd name="T94" fmla="*/ 71130 w 1308"/>
                                  <a:gd name="T95" fmla="*/ 319188 h 1554"/>
                                  <a:gd name="T96" fmla="*/ 97153 w 1308"/>
                                  <a:gd name="T97" fmla="*/ 328258 h 1554"/>
                                  <a:gd name="T98" fmla="*/ 118622 w 1308"/>
                                  <a:gd name="T99" fmla="*/ 333657 h 1554"/>
                                  <a:gd name="T100" fmla="*/ 137055 w 1308"/>
                                  <a:gd name="T101" fmla="*/ 335601 h 1554"/>
                                  <a:gd name="T102" fmla="*/ 152018 w 1308"/>
                                  <a:gd name="T103" fmla="*/ 334953 h 1554"/>
                                  <a:gd name="T104" fmla="*/ 163728 w 1308"/>
                                  <a:gd name="T105" fmla="*/ 332362 h 1554"/>
                                  <a:gd name="T106" fmla="*/ 172619 w 1308"/>
                                  <a:gd name="T107" fmla="*/ 328690 h 1554"/>
                                  <a:gd name="T108" fmla="*/ 179342 w 1308"/>
                                  <a:gd name="T109" fmla="*/ 324587 h 1554"/>
                                  <a:gd name="T110" fmla="*/ 184980 w 1308"/>
                                  <a:gd name="T111" fmla="*/ 319188 h 1554"/>
                                  <a:gd name="T112" fmla="*/ 187583 w 1308"/>
                                  <a:gd name="T113" fmla="*/ 315085 h 1554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</a:gdLst>
                                <a:ahLst/>
                                <a:cxnLst>
                                  <a:cxn ang="T114">
                                    <a:pos x="T0" y="T1"/>
                                  </a:cxn>
                                  <a:cxn ang="T115">
                                    <a:pos x="T2" y="T3"/>
                                  </a:cxn>
                                  <a:cxn ang="T116">
                                    <a:pos x="T4" y="T5"/>
                                  </a:cxn>
                                  <a:cxn ang="T117">
                                    <a:pos x="T6" y="T7"/>
                                  </a:cxn>
                                  <a:cxn ang="T118">
                                    <a:pos x="T8" y="T9"/>
                                  </a:cxn>
                                  <a:cxn ang="T119">
                                    <a:pos x="T10" y="T11"/>
                                  </a:cxn>
                                  <a:cxn ang="T120">
                                    <a:pos x="T12" y="T13"/>
                                  </a:cxn>
                                  <a:cxn ang="T121">
                                    <a:pos x="T14" y="T15"/>
                                  </a:cxn>
                                  <a:cxn ang="T122">
                                    <a:pos x="T16" y="T17"/>
                                  </a:cxn>
                                  <a:cxn ang="T123">
                                    <a:pos x="T18" y="T19"/>
                                  </a:cxn>
                                  <a:cxn ang="T124">
                                    <a:pos x="T20" y="T21"/>
                                  </a:cxn>
                                  <a:cxn ang="T125">
                                    <a:pos x="T22" y="T23"/>
                                  </a:cxn>
                                  <a:cxn ang="T126">
                                    <a:pos x="T24" y="T25"/>
                                  </a:cxn>
                                  <a:cxn ang="T127">
                                    <a:pos x="T26" y="T27"/>
                                  </a:cxn>
                                  <a:cxn ang="T128">
                                    <a:pos x="T28" y="T29"/>
                                  </a:cxn>
                                  <a:cxn ang="T129">
                                    <a:pos x="T30" y="T31"/>
                                  </a:cxn>
                                  <a:cxn ang="T130">
                                    <a:pos x="T32" y="T33"/>
                                  </a:cxn>
                                  <a:cxn ang="T131">
                                    <a:pos x="T34" y="T35"/>
                                  </a:cxn>
                                  <a:cxn ang="T132">
                                    <a:pos x="T36" y="T37"/>
                                  </a:cxn>
                                  <a:cxn ang="T133">
                                    <a:pos x="T38" y="T39"/>
                                  </a:cxn>
                                  <a:cxn ang="T134">
                                    <a:pos x="T40" y="T41"/>
                                  </a:cxn>
                                  <a:cxn ang="T135">
                                    <a:pos x="T42" y="T43"/>
                                  </a:cxn>
                                  <a:cxn ang="T136">
                                    <a:pos x="T44" y="T45"/>
                                  </a:cxn>
                                  <a:cxn ang="T137">
                                    <a:pos x="T46" y="T47"/>
                                  </a:cxn>
                                  <a:cxn ang="T138">
                                    <a:pos x="T48" y="T49"/>
                                  </a:cxn>
                                  <a:cxn ang="T139">
                                    <a:pos x="T50" y="T51"/>
                                  </a:cxn>
                                  <a:cxn ang="T140">
                                    <a:pos x="T52" y="T53"/>
                                  </a:cxn>
                                  <a:cxn ang="T141">
                                    <a:pos x="T54" y="T55"/>
                                  </a:cxn>
                                  <a:cxn ang="T142">
                                    <a:pos x="T56" y="T57"/>
                                  </a:cxn>
                                  <a:cxn ang="T143">
                                    <a:pos x="T58" y="T59"/>
                                  </a:cxn>
                                  <a:cxn ang="T144">
                                    <a:pos x="T60" y="T61"/>
                                  </a:cxn>
                                  <a:cxn ang="T145">
                                    <a:pos x="T62" y="T63"/>
                                  </a:cxn>
                                  <a:cxn ang="T146">
                                    <a:pos x="T64" y="T65"/>
                                  </a:cxn>
                                  <a:cxn ang="T147">
                                    <a:pos x="T66" y="T67"/>
                                  </a:cxn>
                                  <a:cxn ang="T148">
                                    <a:pos x="T68" y="T69"/>
                                  </a:cxn>
                                  <a:cxn ang="T149">
                                    <a:pos x="T70" y="T71"/>
                                  </a:cxn>
                                  <a:cxn ang="T150">
                                    <a:pos x="T72" y="T73"/>
                                  </a:cxn>
                                  <a:cxn ang="T151">
                                    <a:pos x="T74" y="T75"/>
                                  </a:cxn>
                                  <a:cxn ang="T152">
                                    <a:pos x="T76" y="T77"/>
                                  </a:cxn>
                                  <a:cxn ang="T153">
                                    <a:pos x="T78" y="T79"/>
                                  </a:cxn>
                                  <a:cxn ang="T154">
                                    <a:pos x="T80" y="T81"/>
                                  </a:cxn>
                                  <a:cxn ang="T155">
                                    <a:pos x="T82" y="T83"/>
                                  </a:cxn>
                                  <a:cxn ang="T156">
                                    <a:pos x="T84" y="T85"/>
                                  </a:cxn>
                                  <a:cxn ang="T157">
                                    <a:pos x="T86" y="T87"/>
                                  </a:cxn>
                                  <a:cxn ang="T158">
                                    <a:pos x="T88" y="T89"/>
                                  </a:cxn>
                                  <a:cxn ang="T159">
                                    <a:pos x="T90" y="T91"/>
                                  </a:cxn>
                                  <a:cxn ang="T160">
                                    <a:pos x="T92" y="T93"/>
                                  </a:cxn>
                                  <a:cxn ang="T161">
                                    <a:pos x="T94" y="T95"/>
                                  </a:cxn>
                                  <a:cxn ang="T162">
                                    <a:pos x="T96" y="T97"/>
                                  </a:cxn>
                                  <a:cxn ang="T163">
                                    <a:pos x="T98" y="T99"/>
                                  </a:cxn>
                                  <a:cxn ang="T164">
                                    <a:pos x="T100" y="T101"/>
                                  </a:cxn>
                                  <a:cxn ang="T165">
                                    <a:pos x="T102" y="T103"/>
                                  </a:cxn>
                                  <a:cxn ang="T166">
                                    <a:pos x="T104" y="T105"/>
                                  </a:cxn>
                                  <a:cxn ang="T167">
                                    <a:pos x="T106" y="T107"/>
                                  </a:cxn>
                                  <a:cxn ang="T168">
                                    <a:pos x="T108" y="T109"/>
                                  </a:cxn>
                                  <a:cxn ang="T169">
                                    <a:pos x="T110" y="T111"/>
                                  </a:cxn>
                                  <a:cxn ang="T17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  <a:alpha val="56862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" y="644"/>
                                <a:ext cx="3891" cy="3745"/>
                              </a:xfrm>
                              <a:custGeom>
                                <a:avLst/>
                                <a:gdLst>
                                  <a:gd name="T0" fmla="*/ 83413 w 1791"/>
                                  <a:gd name="T1" fmla="*/ 322247 h 1728"/>
                                  <a:gd name="T2" fmla="*/ 116648 w 1791"/>
                                  <a:gd name="T3" fmla="*/ 330265 h 1728"/>
                                  <a:gd name="T4" fmla="*/ 144236 w 1791"/>
                                  <a:gd name="T5" fmla="*/ 334816 h 1728"/>
                                  <a:gd name="T6" fmla="*/ 174212 w 1791"/>
                                  <a:gd name="T7" fmla="*/ 337633 h 1728"/>
                                  <a:gd name="T8" fmla="*/ 184639 w 1791"/>
                                  <a:gd name="T9" fmla="*/ 358871 h 1728"/>
                                  <a:gd name="T10" fmla="*/ 184639 w 1791"/>
                                  <a:gd name="T11" fmla="*/ 372740 h 1728"/>
                                  <a:gd name="T12" fmla="*/ 184639 w 1791"/>
                                  <a:gd name="T13" fmla="*/ 374474 h 1728"/>
                                  <a:gd name="T14" fmla="*/ 195717 w 1791"/>
                                  <a:gd name="T15" fmla="*/ 369706 h 1728"/>
                                  <a:gd name="T16" fmla="*/ 221132 w 1791"/>
                                  <a:gd name="T17" fmla="*/ 356270 h 1728"/>
                                  <a:gd name="T18" fmla="*/ 235469 w 1791"/>
                                  <a:gd name="T19" fmla="*/ 347169 h 1728"/>
                                  <a:gd name="T20" fmla="*/ 251109 w 1791"/>
                                  <a:gd name="T21" fmla="*/ 335683 h 1728"/>
                                  <a:gd name="T22" fmla="*/ 266097 w 1791"/>
                                  <a:gd name="T23" fmla="*/ 322680 h 1728"/>
                                  <a:gd name="T24" fmla="*/ 279131 w 1791"/>
                                  <a:gd name="T25" fmla="*/ 309244 h 1728"/>
                                  <a:gd name="T26" fmla="*/ 290209 w 1791"/>
                                  <a:gd name="T27" fmla="*/ 294942 h 1728"/>
                                  <a:gd name="T28" fmla="*/ 299332 w 1791"/>
                                  <a:gd name="T29" fmla="*/ 280856 h 1728"/>
                                  <a:gd name="T30" fmla="*/ 307152 w 1791"/>
                                  <a:gd name="T31" fmla="*/ 266119 h 1728"/>
                                  <a:gd name="T32" fmla="*/ 313234 w 1791"/>
                                  <a:gd name="T33" fmla="*/ 251166 h 1728"/>
                                  <a:gd name="T34" fmla="*/ 317796 w 1791"/>
                                  <a:gd name="T35" fmla="*/ 236647 h 1728"/>
                                  <a:gd name="T36" fmla="*/ 320837 w 1791"/>
                                  <a:gd name="T37" fmla="*/ 221911 h 1728"/>
                                  <a:gd name="T38" fmla="*/ 322575 w 1791"/>
                                  <a:gd name="T39" fmla="*/ 207391 h 1728"/>
                                  <a:gd name="T40" fmla="*/ 323227 w 1791"/>
                                  <a:gd name="T41" fmla="*/ 193522 h 1728"/>
                                  <a:gd name="T42" fmla="*/ 362978 w 1791"/>
                                  <a:gd name="T43" fmla="*/ 195689 h 1728"/>
                                  <a:gd name="T44" fmla="*/ 383180 w 1791"/>
                                  <a:gd name="T45" fmla="*/ 196339 h 1728"/>
                                  <a:gd name="T46" fmla="*/ 388393 w 1791"/>
                                  <a:gd name="T47" fmla="*/ 193522 h 1728"/>
                                  <a:gd name="T48" fmla="*/ 389045 w 1791"/>
                                  <a:gd name="T49" fmla="*/ 185070 h 1728"/>
                                  <a:gd name="T50" fmla="*/ 387090 w 1791"/>
                                  <a:gd name="T51" fmla="*/ 168383 h 1728"/>
                                  <a:gd name="T52" fmla="*/ 381659 w 1791"/>
                                  <a:gd name="T53" fmla="*/ 153647 h 1728"/>
                                  <a:gd name="T54" fmla="*/ 370364 w 1791"/>
                                  <a:gd name="T55" fmla="*/ 123958 h 1728"/>
                                  <a:gd name="T56" fmla="*/ 357331 w 1791"/>
                                  <a:gd name="T57" fmla="*/ 97953 h 1728"/>
                                  <a:gd name="T58" fmla="*/ 342777 w 1791"/>
                                  <a:gd name="T59" fmla="*/ 75198 h 1728"/>
                                  <a:gd name="T60" fmla="*/ 326919 w 1791"/>
                                  <a:gd name="T61" fmla="*/ 55478 h 1728"/>
                                  <a:gd name="T62" fmla="*/ 309759 w 1791"/>
                                  <a:gd name="T63" fmla="*/ 39008 h 1728"/>
                                  <a:gd name="T64" fmla="*/ 291947 w 1791"/>
                                  <a:gd name="T65" fmla="*/ 25355 h 1728"/>
                                  <a:gd name="T66" fmla="*/ 273266 w 1791"/>
                                  <a:gd name="T67" fmla="*/ 14736 h 1728"/>
                                  <a:gd name="T68" fmla="*/ 254584 w 1791"/>
                                  <a:gd name="T69" fmla="*/ 7151 h 1728"/>
                                  <a:gd name="T70" fmla="*/ 235252 w 1791"/>
                                  <a:gd name="T71" fmla="*/ 2384 h 1728"/>
                                  <a:gd name="T72" fmla="*/ 215919 w 1791"/>
                                  <a:gd name="T73" fmla="*/ 0 h 1728"/>
                                  <a:gd name="T74" fmla="*/ 202886 w 1791"/>
                                  <a:gd name="T75" fmla="*/ 3034 h 1728"/>
                                  <a:gd name="T76" fmla="*/ 201799 w 1791"/>
                                  <a:gd name="T77" fmla="*/ 20804 h 1728"/>
                                  <a:gd name="T78" fmla="*/ 200279 w 1791"/>
                                  <a:gd name="T79" fmla="*/ 51360 h 1728"/>
                                  <a:gd name="T80" fmla="*/ 189201 w 1791"/>
                                  <a:gd name="T81" fmla="*/ 77582 h 1728"/>
                                  <a:gd name="T82" fmla="*/ 175733 w 1791"/>
                                  <a:gd name="T83" fmla="*/ 98603 h 1728"/>
                                  <a:gd name="T84" fmla="*/ 165089 w 1791"/>
                                  <a:gd name="T85" fmla="*/ 120490 h 1728"/>
                                  <a:gd name="T86" fmla="*/ 157486 w 1791"/>
                                  <a:gd name="T87" fmla="*/ 143245 h 1728"/>
                                  <a:gd name="T88" fmla="*/ 152490 w 1791"/>
                                  <a:gd name="T89" fmla="*/ 165999 h 1728"/>
                                  <a:gd name="T90" fmla="*/ 101877 w 1791"/>
                                  <a:gd name="T91" fmla="*/ 178135 h 1728"/>
                                  <a:gd name="T92" fmla="*/ 19984 w 1791"/>
                                  <a:gd name="T93" fmla="*/ 173151 h 1728"/>
                                  <a:gd name="T94" fmla="*/ 434 w 1791"/>
                                  <a:gd name="T95" fmla="*/ 171851 h 1728"/>
                                  <a:gd name="T96" fmla="*/ 1738 w 1791"/>
                                  <a:gd name="T97" fmla="*/ 180736 h 1728"/>
                                  <a:gd name="T98" fmla="*/ 2824 w 1791"/>
                                  <a:gd name="T99" fmla="*/ 192871 h 1728"/>
                                  <a:gd name="T100" fmla="*/ 6517 w 1791"/>
                                  <a:gd name="T101" fmla="*/ 218443 h 1728"/>
                                  <a:gd name="T102" fmla="*/ 13033 w 1791"/>
                                  <a:gd name="T103" fmla="*/ 246615 h 1728"/>
                                  <a:gd name="T104" fmla="*/ 20636 w 1791"/>
                                  <a:gd name="T105" fmla="*/ 268720 h 1728"/>
                                  <a:gd name="T106" fmla="*/ 29325 w 1791"/>
                                  <a:gd name="T107" fmla="*/ 285840 h 1728"/>
                                  <a:gd name="T108" fmla="*/ 38231 w 1791"/>
                                  <a:gd name="T109" fmla="*/ 298842 h 1728"/>
                                  <a:gd name="T110" fmla="*/ 47137 w 1791"/>
                                  <a:gd name="T111" fmla="*/ 307727 h 1728"/>
                                  <a:gd name="T112" fmla="*/ 55609 w 1791"/>
                                  <a:gd name="T113" fmla="*/ 313795 h 1728"/>
                                  <a:gd name="T114" fmla="*/ 62777 w 1791"/>
                                  <a:gd name="T115" fmla="*/ 317046 h 1728"/>
                                  <a:gd name="T116" fmla="*/ 71466 w 1791"/>
                                  <a:gd name="T117" fmla="*/ 319213 h 1728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  <a:alpha val="56862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" y="3303"/>
                                <a:ext cx="5113" cy="7619"/>
                              </a:xfrm>
                              <a:custGeom>
                                <a:avLst/>
                                <a:gdLst>
                                  <a:gd name="T0" fmla="*/ 474069 w 2359"/>
                                  <a:gd name="T1" fmla="*/ 283987 h 3528"/>
                                  <a:gd name="T2" fmla="*/ 472985 w 2359"/>
                                  <a:gd name="T3" fmla="*/ 217039 h 3528"/>
                                  <a:gd name="T4" fmla="*/ 509185 w 2359"/>
                                  <a:gd name="T5" fmla="*/ 201922 h 3528"/>
                                  <a:gd name="T6" fmla="*/ 504200 w 2359"/>
                                  <a:gd name="T7" fmla="*/ 189180 h 3528"/>
                                  <a:gd name="T8" fmla="*/ 479922 w 2359"/>
                                  <a:gd name="T9" fmla="*/ 155491 h 3528"/>
                                  <a:gd name="T10" fmla="*/ 448707 w 2359"/>
                                  <a:gd name="T11" fmla="*/ 124609 h 3528"/>
                                  <a:gd name="T12" fmla="*/ 414241 w 2359"/>
                                  <a:gd name="T13" fmla="*/ 99557 h 3528"/>
                                  <a:gd name="T14" fmla="*/ 378908 w 2359"/>
                                  <a:gd name="T15" fmla="*/ 82497 h 3528"/>
                                  <a:gd name="T16" fmla="*/ 342708 w 2359"/>
                                  <a:gd name="T17" fmla="*/ 72562 h 3528"/>
                                  <a:gd name="T18" fmla="*/ 307159 w 2359"/>
                                  <a:gd name="T19" fmla="*/ 69323 h 3528"/>
                                  <a:gd name="T20" fmla="*/ 276811 w 2359"/>
                                  <a:gd name="T21" fmla="*/ 53342 h 3528"/>
                                  <a:gd name="T22" fmla="*/ 272042 w 2359"/>
                                  <a:gd name="T23" fmla="*/ 1944 h 3528"/>
                                  <a:gd name="T24" fmla="*/ 239961 w 2359"/>
                                  <a:gd name="T25" fmla="*/ 4319 h 3528"/>
                                  <a:gd name="T26" fmla="*/ 211781 w 2359"/>
                                  <a:gd name="T27" fmla="*/ 17925 h 3528"/>
                                  <a:gd name="T28" fmla="*/ 156722 w 2359"/>
                                  <a:gd name="T29" fmla="*/ 56365 h 3528"/>
                                  <a:gd name="T30" fmla="*/ 117054 w 2359"/>
                                  <a:gd name="T31" fmla="*/ 98909 h 3528"/>
                                  <a:gd name="T32" fmla="*/ 91259 w 2359"/>
                                  <a:gd name="T33" fmla="*/ 144693 h 3528"/>
                                  <a:gd name="T34" fmla="*/ 79553 w 2359"/>
                                  <a:gd name="T35" fmla="*/ 191340 h 3528"/>
                                  <a:gd name="T36" fmla="*/ 79987 w 2359"/>
                                  <a:gd name="T37" fmla="*/ 237339 h 3528"/>
                                  <a:gd name="T38" fmla="*/ 114453 w 2359"/>
                                  <a:gd name="T39" fmla="*/ 241011 h 3528"/>
                                  <a:gd name="T40" fmla="*/ 167344 w 2359"/>
                                  <a:gd name="T41" fmla="*/ 243818 h 3528"/>
                                  <a:gd name="T42" fmla="*/ 215466 w 2359"/>
                                  <a:gd name="T43" fmla="*/ 264118 h 3528"/>
                                  <a:gd name="T44" fmla="*/ 269875 w 2359"/>
                                  <a:gd name="T45" fmla="*/ 272757 h 3528"/>
                                  <a:gd name="T46" fmla="*/ 300656 w 2359"/>
                                  <a:gd name="T47" fmla="*/ 318972 h 3528"/>
                                  <a:gd name="T48" fmla="*/ 299572 w 2359"/>
                                  <a:gd name="T49" fmla="*/ 374906 h 3528"/>
                                  <a:gd name="T50" fmla="*/ 257519 w 2359"/>
                                  <a:gd name="T51" fmla="*/ 369723 h 3528"/>
                                  <a:gd name="T52" fmla="*/ 217200 w 2359"/>
                                  <a:gd name="T53" fmla="*/ 372314 h 3528"/>
                                  <a:gd name="T54" fmla="*/ 189237 w 2359"/>
                                  <a:gd name="T55" fmla="*/ 329986 h 3528"/>
                                  <a:gd name="T56" fmla="*/ 176015 w 2359"/>
                                  <a:gd name="T57" fmla="*/ 301047 h 3528"/>
                                  <a:gd name="T58" fmla="*/ 139381 w 2359"/>
                                  <a:gd name="T59" fmla="*/ 314869 h 3528"/>
                                  <a:gd name="T60" fmla="*/ 83889 w 2359"/>
                                  <a:gd name="T61" fmla="*/ 356765 h 3528"/>
                                  <a:gd name="T62" fmla="*/ 40319 w 2359"/>
                                  <a:gd name="T63" fmla="*/ 406004 h 3528"/>
                                  <a:gd name="T64" fmla="*/ 13006 w 2359"/>
                                  <a:gd name="T65" fmla="*/ 456754 h 3528"/>
                                  <a:gd name="T66" fmla="*/ 867 w 2359"/>
                                  <a:gd name="T67" fmla="*/ 507073 h 3528"/>
                                  <a:gd name="T68" fmla="*/ 2384 w 2359"/>
                                  <a:gd name="T69" fmla="*/ 555232 h 3528"/>
                                  <a:gd name="T70" fmla="*/ 23194 w 2359"/>
                                  <a:gd name="T71" fmla="*/ 575964 h 3528"/>
                                  <a:gd name="T72" fmla="*/ 89091 w 2359"/>
                                  <a:gd name="T73" fmla="*/ 565382 h 3528"/>
                                  <a:gd name="T74" fmla="*/ 117704 w 2359"/>
                                  <a:gd name="T75" fmla="*/ 577260 h 3528"/>
                                  <a:gd name="T76" fmla="*/ 152387 w 2359"/>
                                  <a:gd name="T77" fmla="*/ 585034 h 3528"/>
                                  <a:gd name="T78" fmla="*/ 210914 w 2359"/>
                                  <a:gd name="T79" fmla="*/ 586978 h 3528"/>
                                  <a:gd name="T80" fmla="*/ 255135 w 2359"/>
                                  <a:gd name="T81" fmla="*/ 665587 h 3528"/>
                                  <a:gd name="T82" fmla="*/ 271826 w 2359"/>
                                  <a:gd name="T83" fmla="*/ 745924 h 3528"/>
                                  <a:gd name="T84" fmla="*/ 274860 w 2359"/>
                                  <a:gd name="T85" fmla="*/ 761689 h 3528"/>
                                  <a:gd name="T86" fmla="*/ 315613 w 2359"/>
                                  <a:gd name="T87" fmla="*/ 747436 h 3528"/>
                                  <a:gd name="T88" fmla="*/ 375440 w 2359"/>
                                  <a:gd name="T89" fmla="*/ 715690 h 3528"/>
                                  <a:gd name="T90" fmla="*/ 409039 w 2359"/>
                                  <a:gd name="T91" fmla="*/ 684592 h 3528"/>
                                  <a:gd name="T92" fmla="*/ 423346 w 2359"/>
                                  <a:gd name="T93" fmla="*/ 658244 h 3528"/>
                                  <a:gd name="T94" fmla="*/ 426597 w 2359"/>
                                  <a:gd name="T95" fmla="*/ 636649 h 3528"/>
                                  <a:gd name="T96" fmla="*/ 426164 w 2359"/>
                                  <a:gd name="T97" fmla="*/ 612461 h 3528"/>
                                  <a:gd name="T98" fmla="*/ 423996 w 2359"/>
                                  <a:gd name="T99" fmla="*/ 556744 h 3528"/>
                                  <a:gd name="T100" fmla="*/ 414675 w 2359"/>
                                  <a:gd name="T101" fmla="*/ 501890 h 3528"/>
                                  <a:gd name="T102" fmla="*/ 453910 w 2359"/>
                                  <a:gd name="T103" fmla="*/ 486989 h 3528"/>
                                  <a:gd name="T104" fmla="*/ 447407 w 2359"/>
                                  <a:gd name="T105" fmla="*/ 474247 h 3528"/>
                                  <a:gd name="T106" fmla="*/ 418577 w 2359"/>
                                  <a:gd name="T107" fmla="*/ 441205 h 3528"/>
                                  <a:gd name="T108" fmla="*/ 394516 w 2359"/>
                                  <a:gd name="T109" fmla="*/ 420257 h 3528"/>
                                  <a:gd name="T110" fmla="*/ 425730 w 2359"/>
                                  <a:gd name="T111" fmla="*/ 400173 h 3528"/>
                                  <a:gd name="T112" fmla="*/ 450875 w 2359"/>
                                  <a:gd name="T113" fmla="*/ 378145 h 3528"/>
                                  <a:gd name="T114" fmla="*/ 463881 w 2359"/>
                                  <a:gd name="T115" fmla="*/ 358493 h 3528"/>
                                  <a:gd name="T116" fmla="*/ 468650 w 2359"/>
                                  <a:gd name="T117" fmla="*/ 335601 h 3528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  <a:alpha val="56862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" y="2751"/>
                                <a:ext cx="4840" cy="10003"/>
                              </a:xfrm>
                              <a:custGeom>
                                <a:avLst/>
                                <a:gdLst>
                                  <a:gd name="T0" fmla="*/ 311114 w 2231"/>
                                  <a:gd name="T1" fmla="*/ 315960 h 4635"/>
                                  <a:gd name="T2" fmla="*/ 365570 w 2231"/>
                                  <a:gd name="T3" fmla="*/ 307975 h 4635"/>
                                  <a:gd name="T4" fmla="*/ 378805 w 2231"/>
                                  <a:gd name="T5" fmla="*/ 264163 h 4635"/>
                                  <a:gd name="T6" fmla="*/ 380540 w 2231"/>
                                  <a:gd name="T7" fmla="*/ 214525 h 4635"/>
                                  <a:gd name="T8" fmla="*/ 371211 w 2231"/>
                                  <a:gd name="T9" fmla="*/ 168124 h 4635"/>
                                  <a:gd name="T10" fmla="*/ 352770 w 2231"/>
                                  <a:gd name="T11" fmla="*/ 129708 h 4635"/>
                                  <a:gd name="T12" fmla="*/ 327820 w 2231"/>
                                  <a:gd name="T13" fmla="*/ 98198 h 4635"/>
                                  <a:gd name="T14" fmla="*/ 354289 w 2231"/>
                                  <a:gd name="T15" fmla="*/ 50286 h 4635"/>
                                  <a:gd name="T16" fmla="*/ 348214 w 2231"/>
                                  <a:gd name="T17" fmla="*/ 32373 h 4635"/>
                                  <a:gd name="T18" fmla="*/ 296578 w 2231"/>
                                  <a:gd name="T19" fmla="*/ 10791 h 4635"/>
                                  <a:gd name="T20" fmla="*/ 225200 w 2231"/>
                                  <a:gd name="T21" fmla="*/ 0 h 4635"/>
                                  <a:gd name="T22" fmla="*/ 165537 w 2231"/>
                                  <a:gd name="T23" fmla="*/ 10144 h 4635"/>
                                  <a:gd name="T24" fmla="*/ 118241 w 2231"/>
                                  <a:gd name="T25" fmla="*/ 37121 h 4635"/>
                                  <a:gd name="T26" fmla="*/ 104139 w 2231"/>
                                  <a:gd name="T27" fmla="*/ 69278 h 4635"/>
                                  <a:gd name="T28" fmla="*/ 146879 w 2231"/>
                                  <a:gd name="T29" fmla="*/ 127334 h 4635"/>
                                  <a:gd name="T30" fmla="*/ 175300 w 2231"/>
                                  <a:gd name="T31" fmla="*/ 184526 h 4635"/>
                                  <a:gd name="T32" fmla="*/ 123448 w 2231"/>
                                  <a:gd name="T33" fmla="*/ 293299 h 4635"/>
                                  <a:gd name="T34" fmla="*/ 111515 w 2231"/>
                                  <a:gd name="T35" fmla="*/ 329557 h 4635"/>
                                  <a:gd name="T36" fmla="*/ 182677 w 2231"/>
                                  <a:gd name="T37" fmla="*/ 365167 h 4635"/>
                                  <a:gd name="T38" fmla="*/ 229539 w 2231"/>
                                  <a:gd name="T39" fmla="*/ 369915 h 4635"/>
                                  <a:gd name="T40" fmla="*/ 231492 w 2231"/>
                                  <a:gd name="T41" fmla="*/ 418043 h 4635"/>
                                  <a:gd name="T42" fmla="*/ 209579 w 2231"/>
                                  <a:gd name="T43" fmla="*/ 455380 h 4635"/>
                                  <a:gd name="T44" fmla="*/ 182026 w 2231"/>
                                  <a:gd name="T45" fmla="*/ 520989 h 4635"/>
                                  <a:gd name="T46" fmla="*/ 95460 w 2231"/>
                                  <a:gd name="T47" fmla="*/ 560916 h 4635"/>
                                  <a:gd name="T48" fmla="*/ 6075 w 2231"/>
                                  <a:gd name="T49" fmla="*/ 556384 h 4635"/>
                                  <a:gd name="T50" fmla="*/ 2170 w 2231"/>
                                  <a:gd name="T51" fmla="*/ 570844 h 4635"/>
                                  <a:gd name="T52" fmla="*/ 14970 w 2231"/>
                                  <a:gd name="T53" fmla="*/ 640769 h 4635"/>
                                  <a:gd name="T54" fmla="*/ 42089 w 2231"/>
                                  <a:gd name="T55" fmla="*/ 696019 h 4635"/>
                                  <a:gd name="T56" fmla="*/ 70077 w 2231"/>
                                  <a:gd name="T57" fmla="*/ 719328 h 4635"/>
                                  <a:gd name="T58" fmla="*/ 91989 w 2231"/>
                                  <a:gd name="T59" fmla="*/ 725371 h 4635"/>
                                  <a:gd name="T60" fmla="*/ 179639 w 2231"/>
                                  <a:gd name="T61" fmla="*/ 743715 h 4635"/>
                                  <a:gd name="T62" fmla="*/ 215437 w 2231"/>
                                  <a:gd name="T63" fmla="*/ 786448 h 4635"/>
                                  <a:gd name="T64" fmla="*/ 248631 w 2231"/>
                                  <a:gd name="T65" fmla="*/ 779110 h 4635"/>
                                  <a:gd name="T66" fmla="*/ 227803 w 2231"/>
                                  <a:gd name="T67" fmla="*/ 849251 h 4635"/>
                                  <a:gd name="T68" fmla="*/ 141021 w 2231"/>
                                  <a:gd name="T69" fmla="*/ 928241 h 4635"/>
                                  <a:gd name="T70" fmla="*/ 208494 w 2231"/>
                                  <a:gd name="T71" fmla="*/ 977880 h 4635"/>
                                  <a:gd name="T72" fmla="*/ 266638 w 2231"/>
                                  <a:gd name="T73" fmla="*/ 999246 h 4635"/>
                                  <a:gd name="T74" fmla="*/ 302653 w 2231"/>
                                  <a:gd name="T75" fmla="*/ 996872 h 4635"/>
                                  <a:gd name="T76" fmla="*/ 322830 w 2231"/>
                                  <a:gd name="T77" fmla="*/ 986081 h 4635"/>
                                  <a:gd name="T78" fmla="*/ 382276 w 2231"/>
                                  <a:gd name="T79" fmla="*/ 953492 h 4635"/>
                                  <a:gd name="T80" fmla="*/ 443457 w 2231"/>
                                  <a:gd name="T81" fmla="*/ 934500 h 4635"/>
                                  <a:gd name="T82" fmla="*/ 467322 w 2231"/>
                                  <a:gd name="T83" fmla="*/ 919177 h 4635"/>
                                  <a:gd name="T84" fmla="*/ 481208 w 2231"/>
                                  <a:gd name="T85" fmla="*/ 866301 h 4635"/>
                                  <a:gd name="T86" fmla="*/ 483160 w 2231"/>
                                  <a:gd name="T87" fmla="*/ 808461 h 4635"/>
                                  <a:gd name="T88" fmla="*/ 472529 w 2231"/>
                                  <a:gd name="T89" fmla="*/ 756880 h 4635"/>
                                  <a:gd name="T90" fmla="*/ 451485 w 2231"/>
                                  <a:gd name="T91" fmla="*/ 713069 h 4635"/>
                                  <a:gd name="T92" fmla="*/ 440203 w 2231"/>
                                  <a:gd name="T93" fmla="*/ 670768 h 4635"/>
                                  <a:gd name="T94" fmla="*/ 482075 w 2231"/>
                                  <a:gd name="T95" fmla="*/ 635805 h 4635"/>
                                  <a:gd name="T96" fmla="*/ 467756 w 2231"/>
                                  <a:gd name="T97" fmla="*/ 618540 h 4635"/>
                                  <a:gd name="T98" fmla="*/ 418073 w 2231"/>
                                  <a:gd name="T99" fmla="*/ 590483 h 4635"/>
                                  <a:gd name="T100" fmla="*/ 410263 w 2231"/>
                                  <a:gd name="T101" fmla="*/ 576886 h 4635"/>
                                  <a:gd name="T102" fmla="*/ 453003 w 2231"/>
                                  <a:gd name="T103" fmla="*/ 573649 h 4635"/>
                                  <a:gd name="T104" fmla="*/ 446061 w 2231"/>
                                  <a:gd name="T105" fmla="*/ 528759 h 4635"/>
                                  <a:gd name="T106" fmla="*/ 409395 w 2231"/>
                                  <a:gd name="T107" fmla="*/ 455380 h 4635"/>
                                  <a:gd name="T108" fmla="*/ 364268 w 2231"/>
                                  <a:gd name="T109" fmla="*/ 402720 h 4635"/>
                                  <a:gd name="T110" fmla="*/ 312850 w 2231"/>
                                  <a:gd name="T111" fmla="*/ 369915 h 4635"/>
                                  <a:gd name="T112" fmla="*/ 258828 w 2231"/>
                                  <a:gd name="T113" fmla="*/ 355239 h 4635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</a:gdLst>
                                <a:ahLst/>
                                <a:cxnLst>
                                  <a:cxn ang="T114">
                                    <a:pos x="T0" y="T1"/>
                                  </a:cxn>
                                  <a:cxn ang="T115">
                                    <a:pos x="T2" y="T3"/>
                                  </a:cxn>
                                  <a:cxn ang="T116">
                                    <a:pos x="T4" y="T5"/>
                                  </a:cxn>
                                  <a:cxn ang="T117">
                                    <a:pos x="T6" y="T7"/>
                                  </a:cxn>
                                  <a:cxn ang="T118">
                                    <a:pos x="T8" y="T9"/>
                                  </a:cxn>
                                  <a:cxn ang="T119">
                                    <a:pos x="T10" y="T11"/>
                                  </a:cxn>
                                  <a:cxn ang="T120">
                                    <a:pos x="T12" y="T13"/>
                                  </a:cxn>
                                  <a:cxn ang="T121">
                                    <a:pos x="T14" y="T15"/>
                                  </a:cxn>
                                  <a:cxn ang="T122">
                                    <a:pos x="T16" y="T17"/>
                                  </a:cxn>
                                  <a:cxn ang="T123">
                                    <a:pos x="T18" y="T19"/>
                                  </a:cxn>
                                  <a:cxn ang="T124">
                                    <a:pos x="T20" y="T21"/>
                                  </a:cxn>
                                  <a:cxn ang="T125">
                                    <a:pos x="T22" y="T23"/>
                                  </a:cxn>
                                  <a:cxn ang="T126">
                                    <a:pos x="T24" y="T25"/>
                                  </a:cxn>
                                  <a:cxn ang="T127">
                                    <a:pos x="T26" y="T27"/>
                                  </a:cxn>
                                  <a:cxn ang="T128">
                                    <a:pos x="T28" y="T29"/>
                                  </a:cxn>
                                  <a:cxn ang="T129">
                                    <a:pos x="T30" y="T31"/>
                                  </a:cxn>
                                  <a:cxn ang="T130">
                                    <a:pos x="T32" y="T33"/>
                                  </a:cxn>
                                  <a:cxn ang="T131">
                                    <a:pos x="T34" y="T35"/>
                                  </a:cxn>
                                  <a:cxn ang="T132">
                                    <a:pos x="T36" y="T37"/>
                                  </a:cxn>
                                  <a:cxn ang="T133">
                                    <a:pos x="T38" y="T39"/>
                                  </a:cxn>
                                  <a:cxn ang="T134">
                                    <a:pos x="T40" y="T41"/>
                                  </a:cxn>
                                  <a:cxn ang="T135">
                                    <a:pos x="T42" y="T43"/>
                                  </a:cxn>
                                  <a:cxn ang="T136">
                                    <a:pos x="T44" y="T45"/>
                                  </a:cxn>
                                  <a:cxn ang="T137">
                                    <a:pos x="T46" y="T47"/>
                                  </a:cxn>
                                  <a:cxn ang="T138">
                                    <a:pos x="T48" y="T49"/>
                                  </a:cxn>
                                  <a:cxn ang="T139">
                                    <a:pos x="T50" y="T51"/>
                                  </a:cxn>
                                  <a:cxn ang="T140">
                                    <a:pos x="T52" y="T53"/>
                                  </a:cxn>
                                  <a:cxn ang="T141">
                                    <a:pos x="T54" y="T55"/>
                                  </a:cxn>
                                  <a:cxn ang="T142">
                                    <a:pos x="T56" y="T57"/>
                                  </a:cxn>
                                  <a:cxn ang="T143">
                                    <a:pos x="T58" y="T59"/>
                                  </a:cxn>
                                  <a:cxn ang="T144">
                                    <a:pos x="T60" y="T61"/>
                                  </a:cxn>
                                  <a:cxn ang="T145">
                                    <a:pos x="T62" y="T63"/>
                                  </a:cxn>
                                  <a:cxn ang="T146">
                                    <a:pos x="T64" y="T65"/>
                                  </a:cxn>
                                  <a:cxn ang="T147">
                                    <a:pos x="T66" y="T67"/>
                                  </a:cxn>
                                  <a:cxn ang="T148">
                                    <a:pos x="T68" y="T69"/>
                                  </a:cxn>
                                  <a:cxn ang="T149">
                                    <a:pos x="T70" y="T71"/>
                                  </a:cxn>
                                  <a:cxn ang="T150">
                                    <a:pos x="T72" y="T73"/>
                                  </a:cxn>
                                  <a:cxn ang="T151">
                                    <a:pos x="T74" y="T75"/>
                                  </a:cxn>
                                  <a:cxn ang="T152">
                                    <a:pos x="T76" y="T77"/>
                                  </a:cxn>
                                  <a:cxn ang="T153">
                                    <a:pos x="T78" y="T79"/>
                                  </a:cxn>
                                  <a:cxn ang="T154">
                                    <a:pos x="T80" y="T81"/>
                                  </a:cxn>
                                  <a:cxn ang="T155">
                                    <a:pos x="T82" y="T83"/>
                                  </a:cxn>
                                  <a:cxn ang="T156">
                                    <a:pos x="T84" y="T85"/>
                                  </a:cxn>
                                  <a:cxn ang="T157">
                                    <a:pos x="T86" y="T87"/>
                                  </a:cxn>
                                  <a:cxn ang="T158">
                                    <a:pos x="T88" y="T89"/>
                                  </a:cxn>
                                  <a:cxn ang="T159">
                                    <a:pos x="T90" y="T91"/>
                                  </a:cxn>
                                  <a:cxn ang="T160">
                                    <a:pos x="T92" y="T93"/>
                                  </a:cxn>
                                  <a:cxn ang="T161">
                                    <a:pos x="T94" y="T95"/>
                                  </a:cxn>
                                  <a:cxn ang="T162">
                                    <a:pos x="T96" y="T97"/>
                                  </a:cxn>
                                  <a:cxn ang="T163">
                                    <a:pos x="T98" y="T99"/>
                                  </a:cxn>
                                  <a:cxn ang="T164">
                                    <a:pos x="T100" y="T101"/>
                                  </a:cxn>
                                  <a:cxn ang="T165">
                                    <a:pos x="T102" y="T103"/>
                                  </a:cxn>
                                  <a:cxn ang="T166">
                                    <a:pos x="T104" y="T105"/>
                                  </a:cxn>
                                  <a:cxn ang="T167">
                                    <a:pos x="T106" y="T107"/>
                                  </a:cxn>
                                  <a:cxn ang="T168">
                                    <a:pos x="T108" y="T109"/>
                                  </a:cxn>
                                  <a:cxn ang="T169">
                                    <a:pos x="T110" y="T111"/>
                                  </a:cxn>
                                  <a:cxn ang="T17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  <a:alpha val="56862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" y="22236"/>
                                <a:ext cx="6714" cy="4807"/>
                              </a:xfrm>
                              <a:custGeom>
                                <a:avLst/>
                                <a:gdLst>
                                  <a:gd name="T0" fmla="*/ 618464 w 3095"/>
                                  <a:gd name="T1" fmla="*/ 335255 h 2224"/>
                                  <a:gd name="T2" fmla="*/ 636253 w 3095"/>
                                  <a:gd name="T3" fmla="*/ 274300 h 2224"/>
                                  <a:gd name="T4" fmla="*/ 670527 w 3095"/>
                                  <a:gd name="T5" fmla="*/ 265005 h 2224"/>
                                  <a:gd name="T6" fmla="*/ 660332 w 3095"/>
                                  <a:gd name="T7" fmla="*/ 227394 h 2224"/>
                                  <a:gd name="T8" fmla="*/ 640591 w 3095"/>
                                  <a:gd name="T9" fmla="*/ 189351 h 2224"/>
                                  <a:gd name="T10" fmla="*/ 614777 w 3095"/>
                                  <a:gd name="T11" fmla="*/ 156928 h 2224"/>
                                  <a:gd name="T12" fmla="*/ 585708 w 3095"/>
                                  <a:gd name="T13" fmla="*/ 133151 h 2224"/>
                                  <a:gd name="T14" fmla="*/ 554470 w 3095"/>
                                  <a:gd name="T15" fmla="*/ 117156 h 2224"/>
                                  <a:gd name="T16" fmla="*/ 529523 w 3095"/>
                                  <a:gd name="T17" fmla="*/ 81922 h 2224"/>
                                  <a:gd name="T18" fmla="*/ 531476 w 3095"/>
                                  <a:gd name="T19" fmla="*/ 45392 h 2224"/>
                                  <a:gd name="T20" fmla="*/ 496116 w 3095"/>
                                  <a:gd name="T21" fmla="*/ 46689 h 2224"/>
                                  <a:gd name="T22" fmla="*/ 451212 w 3095"/>
                                  <a:gd name="T23" fmla="*/ 55984 h 2224"/>
                                  <a:gd name="T24" fmla="*/ 413250 w 3095"/>
                                  <a:gd name="T25" fmla="*/ 70466 h 2224"/>
                                  <a:gd name="T26" fmla="*/ 382012 w 3095"/>
                                  <a:gd name="T27" fmla="*/ 89056 h 2224"/>
                                  <a:gd name="T28" fmla="*/ 356848 w 3095"/>
                                  <a:gd name="T29" fmla="*/ 111319 h 2224"/>
                                  <a:gd name="T30" fmla="*/ 331034 w 3095"/>
                                  <a:gd name="T31" fmla="*/ 114129 h 2224"/>
                                  <a:gd name="T32" fmla="*/ 301531 w 3095"/>
                                  <a:gd name="T33" fmla="*/ 102457 h 2224"/>
                                  <a:gd name="T34" fmla="*/ 230379 w 3095"/>
                                  <a:gd name="T35" fmla="*/ 207076 h 2224"/>
                                  <a:gd name="T36" fmla="*/ 245780 w 3095"/>
                                  <a:gd name="T37" fmla="*/ 177679 h 2224"/>
                                  <a:gd name="T38" fmla="*/ 311510 w 3095"/>
                                  <a:gd name="T39" fmla="*/ 59875 h 2224"/>
                                  <a:gd name="T40" fmla="*/ 330166 w 3095"/>
                                  <a:gd name="T41" fmla="*/ 22264 h 2224"/>
                                  <a:gd name="T42" fmla="*/ 289600 w 3095"/>
                                  <a:gd name="T43" fmla="*/ 4972 h 2224"/>
                                  <a:gd name="T44" fmla="*/ 211723 w 3095"/>
                                  <a:gd name="T45" fmla="*/ 865 h 2224"/>
                                  <a:gd name="T46" fmla="*/ 141221 w 3095"/>
                                  <a:gd name="T47" fmla="*/ 14050 h 2224"/>
                                  <a:gd name="T48" fmla="*/ 85036 w 3095"/>
                                  <a:gd name="T49" fmla="*/ 41934 h 2224"/>
                                  <a:gd name="T50" fmla="*/ 43603 w 3095"/>
                                  <a:gd name="T51" fmla="*/ 80842 h 2224"/>
                                  <a:gd name="T52" fmla="*/ 27333 w 3095"/>
                                  <a:gd name="T53" fmla="*/ 118669 h 2224"/>
                                  <a:gd name="T54" fmla="*/ 132544 w 3095"/>
                                  <a:gd name="T55" fmla="*/ 188054 h 2224"/>
                                  <a:gd name="T56" fmla="*/ 98052 w 3095"/>
                                  <a:gd name="T57" fmla="*/ 168168 h 2224"/>
                                  <a:gd name="T58" fmla="*/ 5640 w 3095"/>
                                  <a:gd name="T59" fmla="*/ 116291 h 2224"/>
                                  <a:gd name="T60" fmla="*/ 10413 w 3095"/>
                                  <a:gd name="T61" fmla="*/ 123208 h 2224"/>
                                  <a:gd name="T62" fmla="*/ 95449 w 3095"/>
                                  <a:gd name="T63" fmla="*/ 211831 h 2224"/>
                                  <a:gd name="T64" fmla="*/ 165300 w 3095"/>
                                  <a:gd name="T65" fmla="*/ 279055 h 2224"/>
                                  <a:gd name="T66" fmla="*/ 174628 w 3095"/>
                                  <a:gd name="T67" fmla="*/ 285324 h 2224"/>
                                  <a:gd name="T68" fmla="*/ 203913 w 3095"/>
                                  <a:gd name="T69" fmla="*/ 242525 h 2224"/>
                                  <a:gd name="T70" fmla="*/ 109983 w 3095"/>
                                  <a:gd name="T71" fmla="*/ 406586 h 2224"/>
                                  <a:gd name="T72" fmla="*/ 93496 w 3095"/>
                                  <a:gd name="T73" fmla="*/ 440955 h 2224"/>
                                  <a:gd name="T74" fmla="*/ 98920 w 3095"/>
                                  <a:gd name="T75" fmla="*/ 449817 h 2224"/>
                                  <a:gd name="T76" fmla="*/ 146210 w 3095"/>
                                  <a:gd name="T77" fmla="*/ 468406 h 2224"/>
                                  <a:gd name="T78" fmla="*/ 215193 w 3095"/>
                                  <a:gd name="T79" fmla="*/ 480727 h 2224"/>
                                  <a:gd name="T80" fmla="*/ 258579 w 3095"/>
                                  <a:gd name="T81" fmla="*/ 474891 h 2224"/>
                                  <a:gd name="T82" fmla="*/ 281791 w 3095"/>
                                  <a:gd name="T83" fmla="*/ 461273 h 2224"/>
                                  <a:gd name="T84" fmla="*/ 298277 w 3095"/>
                                  <a:gd name="T85" fmla="*/ 443116 h 2224"/>
                                  <a:gd name="T86" fmla="*/ 337758 w 3095"/>
                                  <a:gd name="T87" fmla="*/ 396859 h 2224"/>
                                  <a:gd name="T88" fmla="*/ 370081 w 3095"/>
                                  <a:gd name="T89" fmla="*/ 343685 h 2224"/>
                                  <a:gd name="T90" fmla="*/ 348605 w 3095"/>
                                  <a:gd name="T91" fmla="*/ 325096 h 2224"/>
                                  <a:gd name="T92" fmla="*/ 273547 w 3095"/>
                                  <a:gd name="T93" fmla="*/ 276461 h 2224"/>
                                  <a:gd name="T94" fmla="*/ 395461 w 3095"/>
                                  <a:gd name="T95" fmla="*/ 343901 h 2224"/>
                                  <a:gd name="T96" fmla="*/ 416070 w 3095"/>
                                  <a:gd name="T97" fmla="*/ 349738 h 2224"/>
                                  <a:gd name="T98" fmla="*/ 417371 w 3095"/>
                                  <a:gd name="T99" fmla="*/ 281217 h 2224"/>
                                  <a:gd name="T100" fmla="*/ 418022 w 3095"/>
                                  <a:gd name="T101" fmla="*/ 240580 h 2224"/>
                                  <a:gd name="T102" fmla="*/ 450561 w 3095"/>
                                  <a:gd name="T103" fmla="*/ 258737 h 2224"/>
                                  <a:gd name="T104" fmla="*/ 483751 w 3095"/>
                                  <a:gd name="T105" fmla="*/ 270193 h 2224"/>
                                  <a:gd name="T106" fmla="*/ 450128 w 3095"/>
                                  <a:gd name="T107" fmla="*/ 410477 h 2224"/>
                                  <a:gd name="T108" fmla="*/ 474640 w 3095"/>
                                  <a:gd name="T109" fmla="*/ 414151 h 2224"/>
                                  <a:gd name="T110" fmla="*/ 538418 w 3095"/>
                                  <a:gd name="T111" fmla="*/ 410477 h 2224"/>
                                  <a:gd name="T112" fmla="*/ 577031 w 3095"/>
                                  <a:gd name="T113" fmla="*/ 396643 h 2224"/>
                                  <a:gd name="T114" fmla="*/ 596121 w 3095"/>
                                  <a:gd name="T115" fmla="*/ 379783 h 2224"/>
                                  <a:gd name="T116" fmla="*/ 603713 w 3095"/>
                                  <a:gd name="T117" fmla="*/ 364868 h 2224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  <a:alpha val="56862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" y="20728"/>
                                <a:ext cx="4437" cy="4133"/>
                              </a:xfrm>
                              <a:custGeom>
                                <a:avLst/>
                                <a:gdLst>
                                  <a:gd name="T0" fmla="*/ 429171 w 2047"/>
                                  <a:gd name="T1" fmla="*/ 278518 h 1913"/>
                                  <a:gd name="T2" fmla="*/ 412697 w 2047"/>
                                  <a:gd name="T3" fmla="*/ 249996 h 1913"/>
                                  <a:gd name="T4" fmla="*/ 393190 w 2047"/>
                                  <a:gd name="T5" fmla="*/ 223635 h 1913"/>
                                  <a:gd name="T6" fmla="*/ 411614 w 2047"/>
                                  <a:gd name="T7" fmla="*/ 199219 h 1913"/>
                                  <a:gd name="T8" fmla="*/ 402943 w 2047"/>
                                  <a:gd name="T9" fmla="*/ 194898 h 1913"/>
                                  <a:gd name="T10" fmla="*/ 372165 w 2047"/>
                                  <a:gd name="T11" fmla="*/ 183230 h 1913"/>
                                  <a:gd name="T12" fmla="*/ 334883 w 2047"/>
                                  <a:gd name="T13" fmla="*/ 176747 h 1913"/>
                                  <a:gd name="T14" fmla="*/ 301070 w 2047"/>
                                  <a:gd name="T15" fmla="*/ 177828 h 1913"/>
                                  <a:gd name="T16" fmla="*/ 291316 w 2047"/>
                                  <a:gd name="T17" fmla="*/ 172858 h 1913"/>
                                  <a:gd name="T18" fmla="*/ 288931 w 2047"/>
                                  <a:gd name="T19" fmla="*/ 166376 h 1913"/>
                                  <a:gd name="T20" fmla="*/ 281779 w 2047"/>
                                  <a:gd name="T21" fmla="*/ 135910 h 1913"/>
                                  <a:gd name="T22" fmla="*/ 272242 w 2047"/>
                                  <a:gd name="T23" fmla="*/ 108036 h 1913"/>
                                  <a:gd name="T24" fmla="*/ 275710 w 2047"/>
                                  <a:gd name="T25" fmla="*/ 78650 h 1913"/>
                                  <a:gd name="T26" fmla="*/ 285247 w 2047"/>
                                  <a:gd name="T27" fmla="*/ 72600 h 1913"/>
                                  <a:gd name="T28" fmla="*/ 266389 w 2047"/>
                                  <a:gd name="T29" fmla="*/ 58124 h 1913"/>
                                  <a:gd name="T30" fmla="*/ 237995 w 2047"/>
                                  <a:gd name="T31" fmla="*/ 40838 h 1913"/>
                                  <a:gd name="T32" fmla="*/ 217837 w 2047"/>
                                  <a:gd name="T33" fmla="*/ 33707 h 1913"/>
                                  <a:gd name="T34" fmla="*/ 198329 w 2047"/>
                                  <a:gd name="T35" fmla="*/ 29818 h 1913"/>
                                  <a:gd name="T36" fmla="*/ 179471 w 2047"/>
                                  <a:gd name="T37" fmla="*/ 28089 h 1913"/>
                                  <a:gd name="T38" fmla="*/ 161698 w 2047"/>
                                  <a:gd name="T39" fmla="*/ 28738 h 1913"/>
                                  <a:gd name="T40" fmla="*/ 140889 w 2047"/>
                                  <a:gd name="T41" fmla="*/ 32195 h 1913"/>
                                  <a:gd name="T42" fmla="*/ 111411 w 2047"/>
                                  <a:gd name="T43" fmla="*/ 42782 h 1913"/>
                                  <a:gd name="T44" fmla="*/ 90603 w 2047"/>
                                  <a:gd name="T45" fmla="*/ 18798 h 1913"/>
                                  <a:gd name="T46" fmla="*/ 80849 w 2047"/>
                                  <a:gd name="T47" fmla="*/ 1729 h 1913"/>
                                  <a:gd name="T48" fmla="*/ 68711 w 2047"/>
                                  <a:gd name="T49" fmla="*/ 7130 h 1913"/>
                                  <a:gd name="T50" fmla="*/ 47252 w 2047"/>
                                  <a:gd name="T51" fmla="*/ 28089 h 1913"/>
                                  <a:gd name="T52" fmla="*/ 28178 w 2047"/>
                                  <a:gd name="T53" fmla="*/ 54234 h 1913"/>
                                  <a:gd name="T54" fmla="*/ 14306 w 2047"/>
                                  <a:gd name="T55" fmla="*/ 79947 h 1913"/>
                                  <a:gd name="T56" fmla="*/ 4985 w 2047"/>
                                  <a:gd name="T57" fmla="*/ 104579 h 1913"/>
                                  <a:gd name="T58" fmla="*/ 434 w 2047"/>
                                  <a:gd name="T59" fmla="*/ 128347 h 1913"/>
                                  <a:gd name="T60" fmla="*/ 217 w 2047"/>
                                  <a:gd name="T61" fmla="*/ 151035 h 1913"/>
                                  <a:gd name="T62" fmla="*/ 3902 w 2047"/>
                                  <a:gd name="T63" fmla="*/ 172210 h 1913"/>
                                  <a:gd name="T64" fmla="*/ 11271 w 2047"/>
                                  <a:gd name="T65" fmla="*/ 191873 h 1913"/>
                                  <a:gd name="T66" fmla="*/ 20808 w 2047"/>
                                  <a:gd name="T67" fmla="*/ 204837 h 1913"/>
                                  <a:gd name="T68" fmla="*/ 39232 w 2047"/>
                                  <a:gd name="T69" fmla="*/ 195978 h 1913"/>
                                  <a:gd name="T70" fmla="*/ 71528 w 2047"/>
                                  <a:gd name="T71" fmla="*/ 185390 h 1913"/>
                                  <a:gd name="T72" fmla="*/ 97539 w 2047"/>
                                  <a:gd name="T73" fmla="*/ 187551 h 1913"/>
                                  <a:gd name="T74" fmla="*/ 123549 w 2047"/>
                                  <a:gd name="T75" fmla="*/ 184526 h 1913"/>
                                  <a:gd name="T76" fmla="*/ 148476 w 2047"/>
                                  <a:gd name="T77" fmla="*/ 177828 h 1913"/>
                                  <a:gd name="T78" fmla="*/ 176003 w 2047"/>
                                  <a:gd name="T79" fmla="*/ 191440 h 1913"/>
                                  <a:gd name="T80" fmla="*/ 164515 w 2047"/>
                                  <a:gd name="T81" fmla="*/ 210671 h 1913"/>
                                  <a:gd name="T82" fmla="*/ 152594 w 2047"/>
                                  <a:gd name="T83" fmla="*/ 239625 h 1913"/>
                                  <a:gd name="T84" fmla="*/ 145441 w 2047"/>
                                  <a:gd name="T85" fmla="*/ 267282 h 1913"/>
                                  <a:gd name="T86" fmla="*/ 142623 w 2047"/>
                                  <a:gd name="T87" fmla="*/ 293427 h 1913"/>
                                  <a:gd name="T88" fmla="*/ 144141 w 2047"/>
                                  <a:gd name="T89" fmla="*/ 317627 h 1913"/>
                                  <a:gd name="T90" fmla="*/ 149126 w 2047"/>
                                  <a:gd name="T91" fmla="*/ 340314 h 1913"/>
                                  <a:gd name="T92" fmla="*/ 157579 w 2047"/>
                                  <a:gd name="T93" fmla="*/ 360409 h 1913"/>
                                  <a:gd name="T94" fmla="*/ 168850 w 2047"/>
                                  <a:gd name="T95" fmla="*/ 377911 h 1913"/>
                                  <a:gd name="T96" fmla="*/ 180338 w 2047"/>
                                  <a:gd name="T97" fmla="*/ 382016 h 1913"/>
                                  <a:gd name="T98" fmla="*/ 200713 w 2047"/>
                                  <a:gd name="T99" fmla="*/ 365811 h 1913"/>
                                  <a:gd name="T100" fmla="*/ 229324 w 2047"/>
                                  <a:gd name="T101" fmla="*/ 354359 h 1913"/>
                                  <a:gd name="T102" fmla="*/ 255552 w 2047"/>
                                  <a:gd name="T103" fmla="*/ 349389 h 1913"/>
                                  <a:gd name="T104" fmla="*/ 280261 w 2047"/>
                                  <a:gd name="T105" fmla="*/ 340314 h 1913"/>
                                  <a:gd name="T106" fmla="*/ 303237 w 2047"/>
                                  <a:gd name="T107" fmla="*/ 328214 h 1913"/>
                                  <a:gd name="T108" fmla="*/ 355258 w 2047"/>
                                  <a:gd name="T109" fmla="*/ 374454 h 1913"/>
                                  <a:gd name="T110" fmla="*/ 386037 w 2047"/>
                                  <a:gd name="T111" fmla="*/ 411834 h 1913"/>
                                  <a:gd name="T112" fmla="*/ 391456 w 2047"/>
                                  <a:gd name="T113" fmla="*/ 409458 h 1913"/>
                                  <a:gd name="T114" fmla="*/ 411397 w 2047"/>
                                  <a:gd name="T115" fmla="*/ 387634 h 1913"/>
                                  <a:gd name="T116" fmla="*/ 428304 w 2047"/>
                                  <a:gd name="T117" fmla="*/ 363866 h 1913"/>
                                  <a:gd name="T118" fmla="*/ 438491 w 2047"/>
                                  <a:gd name="T119" fmla="*/ 343556 h 1913"/>
                                  <a:gd name="T120" fmla="*/ 443043 w 2047"/>
                                  <a:gd name="T121" fmla="*/ 327134 h 1913"/>
                                  <a:gd name="T122" fmla="*/ 443476 w 2047"/>
                                  <a:gd name="T123" fmla="*/ 313954 h 1913"/>
                                  <a:gd name="T124" fmla="*/ 440658 w 2047"/>
                                  <a:gd name="T125" fmla="*/ 300341 h 1913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  <a:gd name="T177" fmla="*/ 0 60000 65536"/>
                                  <a:gd name="T178" fmla="*/ 0 60000 65536"/>
                                  <a:gd name="T179" fmla="*/ 0 60000 65536"/>
                                  <a:gd name="T180" fmla="*/ 0 60000 65536"/>
                                  <a:gd name="T181" fmla="*/ 0 60000 65536"/>
                                  <a:gd name="T182" fmla="*/ 0 60000 65536"/>
                                  <a:gd name="T183" fmla="*/ 0 60000 65536"/>
                                  <a:gd name="T184" fmla="*/ 0 60000 65536"/>
                                  <a:gd name="T185" fmla="*/ 0 60000 65536"/>
                                  <a:gd name="T186" fmla="*/ 0 60000 65536"/>
                                  <a:gd name="T187" fmla="*/ 0 60000 65536"/>
                                  <a:gd name="T188" fmla="*/ 0 60000 65536"/>
                                </a:gdLst>
                                <a:ahLst/>
                                <a:cxnLst>
                                  <a:cxn ang="T126">
                                    <a:pos x="T0" y="T1"/>
                                  </a:cxn>
                                  <a:cxn ang="T127">
                                    <a:pos x="T2" y="T3"/>
                                  </a:cxn>
                                  <a:cxn ang="T128">
                                    <a:pos x="T4" y="T5"/>
                                  </a:cxn>
                                  <a:cxn ang="T129">
                                    <a:pos x="T6" y="T7"/>
                                  </a:cxn>
                                  <a:cxn ang="T130">
                                    <a:pos x="T8" y="T9"/>
                                  </a:cxn>
                                  <a:cxn ang="T131">
                                    <a:pos x="T10" y="T11"/>
                                  </a:cxn>
                                  <a:cxn ang="T132">
                                    <a:pos x="T12" y="T13"/>
                                  </a:cxn>
                                  <a:cxn ang="T133">
                                    <a:pos x="T14" y="T15"/>
                                  </a:cxn>
                                  <a:cxn ang="T134">
                                    <a:pos x="T16" y="T17"/>
                                  </a:cxn>
                                  <a:cxn ang="T135">
                                    <a:pos x="T18" y="T19"/>
                                  </a:cxn>
                                  <a:cxn ang="T136">
                                    <a:pos x="T20" y="T21"/>
                                  </a:cxn>
                                  <a:cxn ang="T137">
                                    <a:pos x="T22" y="T23"/>
                                  </a:cxn>
                                  <a:cxn ang="T138">
                                    <a:pos x="T24" y="T25"/>
                                  </a:cxn>
                                  <a:cxn ang="T139">
                                    <a:pos x="T26" y="T27"/>
                                  </a:cxn>
                                  <a:cxn ang="T140">
                                    <a:pos x="T28" y="T29"/>
                                  </a:cxn>
                                  <a:cxn ang="T141">
                                    <a:pos x="T30" y="T31"/>
                                  </a:cxn>
                                  <a:cxn ang="T142">
                                    <a:pos x="T32" y="T33"/>
                                  </a:cxn>
                                  <a:cxn ang="T143">
                                    <a:pos x="T34" y="T35"/>
                                  </a:cxn>
                                  <a:cxn ang="T144">
                                    <a:pos x="T36" y="T37"/>
                                  </a:cxn>
                                  <a:cxn ang="T145">
                                    <a:pos x="T38" y="T39"/>
                                  </a:cxn>
                                  <a:cxn ang="T146">
                                    <a:pos x="T40" y="T41"/>
                                  </a:cxn>
                                  <a:cxn ang="T147">
                                    <a:pos x="T42" y="T43"/>
                                  </a:cxn>
                                  <a:cxn ang="T148">
                                    <a:pos x="T44" y="T45"/>
                                  </a:cxn>
                                  <a:cxn ang="T149">
                                    <a:pos x="T46" y="T47"/>
                                  </a:cxn>
                                  <a:cxn ang="T150">
                                    <a:pos x="T48" y="T49"/>
                                  </a:cxn>
                                  <a:cxn ang="T151">
                                    <a:pos x="T50" y="T51"/>
                                  </a:cxn>
                                  <a:cxn ang="T152">
                                    <a:pos x="T52" y="T53"/>
                                  </a:cxn>
                                  <a:cxn ang="T153">
                                    <a:pos x="T54" y="T55"/>
                                  </a:cxn>
                                  <a:cxn ang="T154">
                                    <a:pos x="T56" y="T57"/>
                                  </a:cxn>
                                  <a:cxn ang="T155">
                                    <a:pos x="T58" y="T59"/>
                                  </a:cxn>
                                  <a:cxn ang="T156">
                                    <a:pos x="T60" y="T61"/>
                                  </a:cxn>
                                  <a:cxn ang="T157">
                                    <a:pos x="T62" y="T63"/>
                                  </a:cxn>
                                  <a:cxn ang="T158">
                                    <a:pos x="T64" y="T65"/>
                                  </a:cxn>
                                  <a:cxn ang="T159">
                                    <a:pos x="T66" y="T67"/>
                                  </a:cxn>
                                  <a:cxn ang="T160">
                                    <a:pos x="T68" y="T69"/>
                                  </a:cxn>
                                  <a:cxn ang="T161">
                                    <a:pos x="T70" y="T71"/>
                                  </a:cxn>
                                  <a:cxn ang="T162">
                                    <a:pos x="T72" y="T73"/>
                                  </a:cxn>
                                  <a:cxn ang="T163">
                                    <a:pos x="T74" y="T75"/>
                                  </a:cxn>
                                  <a:cxn ang="T164">
                                    <a:pos x="T76" y="T77"/>
                                  </a:cxn>
                                  <a:cxn ang="T165">
                                    <a:pos x="T78" y="T79"/>
                                  </a:cxn>
                                  <a:cxn ang="T166">
                                    <a:pos x="T80" y="T81"/>
                                  </a:cxn>
                                  <a:cxn ang="T167">
                                    <a:pos x="T82" y="T83"/>
                                  </a:cxn>
                                  <a:cxn ang="T168">
                                    <a:pos x="T84" y="T85"/>
                                  </a:cxn>
                                  <a:cxn ang="T169">
                                    <a:pos x="T86" y="T87"/>
                                  </a:cxn>
                                  <a:cxn ang="T170">
                                    <a:pos x="T88" y="T89"/>
                                  </a:cxn>
                                  <a:cxn ang="T171">
                                    <a:pos x="T90" y="T91"/>
                                  </a:cxn>
                                  <a:cxn ang="T172">
                                    <a:pos x="T92" y="T93"/>
                                  </a:cxn>
                                  <a:cxn ang="T173">
                                    <a:pos x="T94" y="T95"/>
                                  </a:cxn>
                                  <a:cxn ang="T174">
                                    <a:pos x="T96" y="T97"/>
                                  </a:cxn>
                                  <a:cxn ang="T175">
                                    <a:pos x="T98" y="T99"/>
                                  </a:cxn>
                                  <a:cxn ang="T176">
                                    <a:pos x="T100" y="T101"/>
                                  </a:cxn>
                                  <a:cxn ang="T177">
                                    <a:pos x="T102" y="T103"/>
                                  </a:cxn>
                                  <a:cxn ang="T178">
                                    <a:pos x="T104" y="T105"/>
                                  </a:cxn>
                                  <a:cxn ang="T179">
                                    <a:pos x="T106" y="T107"/>
                                  </a:cxn>
                                  <a:cxn ang="T180">
                                    <a:pos x="T108" y="T109"/>
                                  </a:cxn>
                                  <a:cxn ang="T181">
                                    <a:pos x="T110" y="T111"/>
                                  </a:cxn>
                                  <a:cxn ang="T182">
                                    <a:pos x="T112" y="T113"/>
                                  </a:cxn>
                                  <a:cxn ang="T183">
                                    <a:pos x="T114" y="T115"/>
                                  </a:cxn>
                                  <a:cxn ang="T184">
                                    <a:pos x="T116" y="T117"/>
                                  </a:cxn>
                                  <a:cxn ang="T185">
                                    <a:pos x="T118" y="T119"/>
                                  </a:cxn>
                                  <a:cxn ang="T186">
                                    <a:pos x="T120" y="T121"/>
                                  </a:cxn>
                                  <a:cxn ang="T187">
                                    <a:pos x="T122" y="T123"/>
                                  </a:cxn>
                                  <a:cxn ang="T188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  <a:alpha val="56862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" y="4039"/>
                                <a:ext cx="9680" cy="8085"/>
                              </a:xfrm>
                              <a:custGeom>
                                <a:avLst/>
                                <a:gdLst>
                                  <a:gd name="T0" fmla="*/ 943535 w 4461"/>
                                  <a:gd name="T1" fmla="*/ 149756 h 3747"/>
                                  <a:gd name="T2" fmla="*/ 886680 w 4461"/>
                                  <a:gd name="T3" fmla="*/ 68404 h 3747"/>
                                  <a:gd name="T4" fmla="*/ 808125 w 4461"/>
                                  <a:gd name="T5" fmla="*/ 28484 h 3747"/>
                                  <a:gd name="T6" fmla="*/ 766026 w 4461"/>
                                  <a:gd name="T7" fmla="*/ 105736 h 3747"/>
                                  <a:gd name="T8" fmla="*/ 769281 w 4461"/>
                                  <a:gd name="T9" fmla="*/ 71425 h 3747"/>
                                  <a:gd name="T10" fmla="*/ 782518 w 4461"/>
                                  <a:gd name="T11" fmla="*/ 432 h 3747"/>
                                  <a:gd name="T12" fmla="*/ 711775 w 4461"/>
                                  <a:gd name="T13" fmla="*/ 93651 h 3747"/>
                                  <a:gd name="T14" fmla="*/ 641682 w 4461"/>
                                  <a:gd name="T15" fmla="*/ 200466 h 3747"/>
                                  <a:gd name="T16" fmla="*/ 685083 w 4461"/>
                                  <a:gd name="T17" fmla="*/ 227439 h 3747"/>
                                  <a:gd name="T18" fmla="*/ 583308 w 4461"/>
                                  <a:gd name="T19" fmla="*/ 198524 h 3747"/>
                                  <a:gd name="T20" fmla="*/ 467862 w 4461"/>
                                  <a:gd name="T21" fmla="*/ 171982 h 3747"/>
                                  <a:gd name="T22" fmla="*/ 452671 w 4461"/>
                                  <a:gd name="T23" fmla="*/ 198524 h 3747"/>
                                  <a:gd name="T24" fmla="*/ 444859 w 4461"/>
                                  <a:gd name="T25" fmla="*/ 262828 h 3747"/>
                                  <a:gd name="T26" fmla="*/ 430103 w 4461"/>
                                  <a:gd name="T27" fmla="*/ 307280 h 3747"/>
                                  <a:gd name="T28" fmla="*/ 385834 w 4461"/>
                                  <a:gd name="T29" fmla="*/ 339864 h 3747"/>
                                  <a:gd name="T30" fmla="*/ 314439 w 4461"/>
                                  <a:gd name="T31" fmla="*/ 429416 h 3747"/>
                                  <a:gd name="T32" fmla="*/ 342216 w 4461"/>
                                  <a:gd name="T33" fmla="*/ 308791 h 3747"/>
                                  <a:gd name="T34" fmla="*/ 361312 w 4461"/>
                                  <a:gd name="T35" fmla="*/ 190755 h 3747"/>
                                  <a:gd name="T36" fmla="*/ 344169 w 4461"/>
                                  <a:gd name="T37" fmla="*/ 169608 h 3747"/>
                                  <a:gd name="T38" fmla="*/ 246083 w 4461"/>
                                  <a:gd name="T39" fmla="*/ 165293 h 3747"/>
                                  <a:gd name="T40" fmla="*/ 140836 w 4461"/>
                                  <a:gd name="T41" fmla="*/ 199819 h 3747"/>
                                  <a:gd name="T42" fmla="*/ 74867 w 4461"/>
                                  <a:gd name="T43" fmla="*/ 264770 h 3747"/>
                                  <a:gd name="T44" fmla="*/ 61412 w 4461"/>
                                  <a:gd name="T45" fmla="*/ 316559 h 3747"/>
                                  <a:gd name="T46" fmla="*/ 98954 w 4461"/>
                                  <a:gd name="T47" fmla="*/ 358638 h 3747"/>
                                  <a:gd name="T48" fmla="*/ 152554 w 4461"/>
                                  <a:gd name="T49" fmla="*/ 403305 h 3747"/>
                                  <a:gd name="T50" fmla="*/ 35806 w 4461"/>
                                  <a:gd name="T51" fmla="*/ 369643 h 3747"/>
                                  <a:gd name="T52" fmla="*/ 5642 w 4461"/>
                                  <a:gd name="T53" fmla="*/ 398558 h 3747"/>
                                  <a:gd name="T54" fmla="*/ 71828 w 4461"/>
                                  <a:gd name="T55" fmla="*/ 468257 h 3747"/>
                                  <a:gd name="T56" fmla="*/ 143006 w 4461"/>
                                  <a:gd name="T57" fmla="*/ 544862 h 3747"/>
                                  <a:gd name="T58" fmla="*/ 195304 w 4461"/>
                                  <a:gd name="T59" fmla="*/ 565146 h 3747"/>
                                  <a:gd name="T60" fmla="*/ 234582 w 4461"/>
                                  <a:gd name="T61" fmla="*/ 533209 h 3747"/>
                                  <a:gd name="T62" fmla="*/ 217221 w 4461"/>
                                  <a:gd name="T63" fmla="*/ 594708 h 3747"/>
                                  <a:gd name="T64" fmla="*/ 186624 w 4461"/>
                                  <a:gd name="T65" fmla="*/ 728712 h 3747"/>
                                  <a:gd name="T66" fmla="*/ 202031 w 4461"/>
                                  <a:gd name="T67" fmla="*/ 780501 h 3747"/>
                                  <a:gd name="T68" fmla="*/ 254546 w 4461"/>
                                  <a:gd name="T69" fmla="*/ 796037 h 3747"/>
                                  <a:gd name="T70" fmla="*/ 364134 w 4461"/>
                                  <a:gd name="T71" fmla="*/ 806179 h 3747"/>
                                  <a:gd name="T72" fmla="*/ 411223 w 4461"/>
                                  <a:gd name="T73" fmla="*/ 782874 h 3747"/>
                                  <a:gd name="T74" fmla="*/ 441604 w 4461"/>
                                  <a:gd name="T75" fmla="*/ 744033 h 3747"/>
                                  <a:gd name="T76" fmla="*/ 491298 w 4461"/>
                                  <a:gd name="T77" fmla="*/ 655344 h 3747"/>
                                  <a:gd name="T78" fmla="*/ 483920 w 4461"/>
                                  <a:gd name="T79" fmla="*/ 627724 h 3747"/>
                                  <a:gd name="T80" fmla="*/ 446812 w 4461"/>
                                  <a:gd name="T81" fmla="*/ 588451 h 3747"/>
                                  <a:gd name="T82" fmla="*/ 380409 w 4461"/>
                                  <a:gd name="T83" fmla="*/ 543135 h 3747"/>
                                  <a:gd name="T84" fmla="*/ 518424 w 4461"/>
                                  <a:gd name="T85" fmla="*/ 575288 h 3747"/>
                                  <a:gd name="T86" fmla="*/ 590903 w 4461"/>
                                  <a:gd name="T87" fmla="*/ 560614 h 3747"/>
                                  <a:gd name="T88" fmla="*/ 584610 w 4461"/>
                                  <a:gd name="T89" fmla="*/ 485089 h 3747"/>
                                  <a:gd name="T90" fmla="*/ 568986 w 4461"/>
                                  <a:gd name="T91" fmla="*/ 415174 h 3747"/>
                                  <a:gd name="T92" fmla="*/ 623237 w 4461"/>
                                  <a:gd name="T93" fmla="*/ 421647 h 3747"/>
                                  <a:gd name="T94" fmla="*/ 674884 w 4461"/>
                                  <a:gd name="T95" fmla="*/ 313322 h 3747"/>
                                  <a:gd name="T96" fmla="*/ 644503 w 4461"/>
                                  <a:gd name="T97" fmla="*/ 424237 h 3747"/>
                                  <a:gd name="T98" fmla="*/ 642984 w 4461"/>
                                  <a:gd name="T99" fmla="*/ 483578 h 3747"/>
                                  <a:gd name="T100" fmla="*/ 691376 w 4461"/>
                                  <a:gd name="T101" fmla="*/ 479910 h 3747"/>
                                  <a:gd name="T102" fmla="*/ 759299 w 4461"/>
                                  <a:gd name="T103" fmla="*/ 454447 h 3747"/>
                                  <a:gd name="T104" fmla="*/ 821145 w 4461"/>
                                  <a:gd name="T105" fmla="*/ 411290 h 3747"/>
                                  <a:gd name="T106" fmla="*/ 859121 w 4461"/>
                                  <a:gd name="T107" fmla="*/ 356264 h 3747"/>
                                  <a:gd name="T108" fmla="*/ 862159 w 4461"/>
                                  <a:gd name="T109" fmla="*/ 319149 h 3747"/>
                                  <a:gd name="T110" fmla="*/ 765158 w 4461"/>
                                  <a:gd name="T111" fmla="*/ 269733 h 3747"/>
                                  <a:gd name="T112" fmla="*/ 786424 w 4461"/>
                                  <a:gd name="T113" fmla="*/ 268439 h 3747"/>
                                  <a:gd name="T114" fmla="*/ 949829 w 4461"/>
                                  <a:gd name="T115" fmla="*/ 309870 h 3747"/>
                                  <a:gd name="T116" fmla="*/ 967623 w 4461"/>
                                  <a:gd name="T117" fmla="*/ 272754 h 3747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  <a:alpha val="56862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alt="Background Design" style="position:absolute;margin-left:40.2pt;margin-top:36.85pt;width:539.3pt;height:10in;z-index:-251652096;mso-position-horizontal-relative:page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">
                <v:group id="Group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20" o:spid="_x0000_s1028" alt="Contact Info" style="position:absolute;left:4200;top:76969;width:60330;height:67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DQ8IA&#10;AADaAAAADwAAAGRycy9kb3ducmV2LnhtbESPQWsCMRSE7wX/Q3hCbzVrC6VujSKCIOilVqR7e2xe&#10;N0s3L8vmVaO/vikUehxm5htmvky+U2caYhvYwHRSgCKug225MXB83zy8gIqCbLELTAauFGG5GN3N&#10;sbThwm90PkijMoRjiQacSF9qHWtHHuMk9MTZ+wyDR8lyaLQd8JLhvtOPRfGsPbacFxz2tHZUfx2+&#10;vYGqkhhv4YTJVbfuo9/bNNuJMffjtHoFJZTkP/zX3loDT/B7Jd8Av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kNDwgAAANoAAAAPAAAAAAAAAAAAAAAAAJgCAABkcnMvZG93&#10;bnJldi54bWxQSwUGAAAAAAQABAD1AAAAhwMAAAAA&#10;" fillcolor="#f7f3e2 [3214]" stroked="f" strokeweight="1pt">
                    <v:textbox inset="38.88pt,,38.88pt">
                      <w:txbxContent>
                        <w:p w:rsidR="00937BD8" w:rsidRPr="00D26BB5" w:rsidRDefault="001414E3">
                          <w:pPr>
                            <w:pStyle w:val="ContactInfo"/>
                            <w:rPr>
                              <w:sz w:val="28"/>
                              <w:szCs w:val="28"/>
                            </w:rPr>
                          </w:pPr>
                          <w:r w:rsidRPr="00D26BB5">
                            <w:rPr>
                              <w:sz w:val="28"/>
                              <w:szCs w:val="28"/>
                            </w:rPr>
                            <w:t xml:space="preserve">for more information contact: </w:t>
                          </w:r>
                          <w:r w:rsidR="00432A36" w:rsidRPr="00D26BB5">
                            <w:rPr>
                              <w:sz w:val="28"/>
                              <w:szCs w:val="28"/>
                            </w:rPr>
                            <w:t>Cheryl Larose</w:t>
                          </w:r>
                          <w:r w:rsidRPr="00D26BB5">
                            <w:rPr>
                              <w:sz w:val="28"/>
                              <w:szCs w:val="28"/>
                            </w:rPr>
                            <w:t xml:space="preserve"> @ </w:t>
                          </w:r>
                          <w:r w:rsidR="00432A36" w:rsidRPr="00D26BB5">
                            <w:rPr>
                              <w:sz w:val="28"/>
                              <w:szCs w:val="28"/>
                            </w:rPr>
                            <w:t>906-353-6714</w:t>
                          </w:r>
                        </w:p>
                      </w:txbxContent>
                    </v:textbox>
                  </v:rect>
                  <v:shape id="Frame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nP5cMA&#10;AADaAAAADwAAAGRycy9kb3ducmV2LnhtbESPQWvCQBSE74X+h+UVvNWNRVOJrhJaWryVpl68PbPP&#10;3bTZtyG70fTfu4WCx2FmvmHW29G14kx9aDwrmE0zEMS11w0bBfuvt8cliBCRNbaeScEvBdhu7u/W&#10;WGh/4U86V9GIBOFQoAIbY1dIGWpLDsPUd8TJO/neYUyyN1L3eElw18qnLMulw4bTgsWOXizVP9Xg&#10;FHzb56HMh91xcajeP1qTl7NXY5SaPIzlCkSkMd7C/+2dVjCHvyvpBs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nP5cMAAADaAAAADwAAAAAAAAAAAAAAAACYAgAAZHJzL2Rv&#10;d25yZXYueG1sUEsFBgAAAAAEAAQA9QAAAIgDAAAAAA=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,0;68529,91427;0,91427;0,0;4664,4664;4664,86763;63865,86763;63865,4664;4664,4664" o:connectangles="0,0,0,0,0,0,0,0,0,0"/>
                  </v:shape>
                </v:group>
                <v:group id="Group 3" o:spid="_x0000_s1030" style="position:absolute;left:4622;top:95;width:49799;height:28099" coordorigin="4622,95" coordsize="49798,28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22;top:184;width:47080;height:23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5oybBAAAA2gAAAA8AAABkcnMvZG93bnJldi54bWxEj0GLwjAUhO/C/ofwFrzImtiDSLdRZEHR&#10;gwetP+DRvG27Ni/dJtb6740geBxm5hsmWw22ET11vnasYTZVIIgLZ2ouNZzzzdcChA/IBhvHpOFO&#10;HlbLj1GGqXE3PlJ/CqWIEPYpaqhCaFMpfVGRRT91LXH0fl1nMUTZldJ0eItw28hEqbm0WHNcqLCl&#10;n4qKy+lqNdBkhnn+vxsS3veTgyqTWv1ttR5/DutvEIGG8A6/2jujYQ7PK/EG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5oybBAAAA2gAAAA8AAAAAAAAAAAAAAAAAnwIA&#10;AGRycy9kb3ducmV2LnhtbFBLBQYAAAAABAAEAPcAAACNAwAAAAA=&#10;">
                    <v:imagedata r:id="rId10" o:title="" croptop="11340f" cropbottom="16322f" cropleft="5137f"/>
                    <v:path arrowok="t"/>
                  </v:shape>
                  <v:group id="Group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Picture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OD16/AAAA2gAAAA8AAABkcnMvZG93bnJldi54bWxET8uKwjAU3Qv+Q7iCmzCm04VKxygiCC4G&#10;8YXrO82dNtjclCZq/XuzGJjl4bwXq9414kFdsJ41fE4yEMSlN5YrDZfz9mMOIkRkg41n0vCiAKvl&#10;cLDAwvgnH+lxipVIIRwK1FDH2BZKhbImh2HiW+LE/frOYUywq5Tp8JnCXaPyLJsqh5ZTQ40tbWoq&#10;b6e70yBtvruUh1z+XPNvKff3WZR2pvV41K+/QETq47/4z70zGtLWdCXdALV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jg9evwAAANoAAAAPAAAAAAAAAAAAAAAAAJ8CAABk&#10;cnMvZG93bnJldi54bWxQSwUGAAAAAAQABAD3AAAAiwMAAAAA&#10;">
                      <v:imagedata r:id="rId11" o:title="" croptop="11131f" cropbottom="16412f" cropleft="11563f" cropright="8752f"/>
                      <v:path arrowok="t"/>
                    </v:shape>
                    <v:shape id="Freeform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LvHMQA&#10;AADaAAAADwAAAGRycy9kb3ducmV2LnhtbESPQWvCQBSE74L/YXlCb2ZTBW1T1xBLBW/FpD309si+&#10;JqHZtzG7jdFf7xaEHoeZ+YbZpKNpxUC9aywreIxiEMSl1Q1XCj6K/fwJhPPIGlvLpOBCDtLtdLLB&#10;RNszH2nIfSUChF2CCmrvu0RKV9Zk0EW2Iw7et+0N+iD7SuoezwFuWrmI45U02HBYqLGj15rKn/zX&#10;KPg6LbE4XD8X6+M7L80lG952+aDUw2zMXkB4Gv1/+N4+aAXP8Hcl3A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i7xz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553681,9801;437881,0;333334,10735;240976,39206;162214,83546;96578,140024;66103,185298;94703,223103;172995,301983;318800,434072;198312,336989;41256,217502;0,194632;22972,228705;95641,344455;205813,508283;286920,613301;306612,630102;353494,594163;334740,630569;155181,856474;105484,930685;96109,957756;104547,975026;156586,1006297;273794,1064174;365682,1088445;433193,1089845;480545,1077242;512893,1056239;542430,1032434;609939,980161;699016,892413;733240,843404;706049,807465;634318,736053;553681,661841;684483,769192;760902,823334;822317,854607;854665,847606;869669,800463;879512,723918;881388,623569;872012,542823;853260,471411;825130,407468;789030,351923;746368,304316;706517,271644;674637,289846;593530,361725;494609,465343;449132,512950;529302,401399;669949,217968;739805,121354;744961,84480;684015,45274" o:connectangles="0,0,0,0,0,0,0,0,0,0,0,0,0,0,0,0,0,0,0,0,0,0,0,0,0,0,0,0,0,0,0,0,0,0,0,0,0,0,0,0,0,0,0,0,0,0,0,0,0,0,0,0,0,0,0,0,0,0,0"/>
                    </v:shape>
                    <v:shape id="Freeform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ug8MA&#10;AADbAAAADwAAAGRycy9kb3ducmV2LnhtbESPQWvCQBCF7wX/wzKCl6IbLQSJriKCUPHSatDrkB2T&#10;YHY2ZLcx/vvOodDbDO/Ne9+st4NrVE9dqD0bmM8SUMSFtzWXBvLLYboEFSKyxcYzGXhRgO1m9LbG&#10;zPonf1N/jqWSEA4ZGqhibDOtQ1GRwzDzLbFod985jLJ2pbYdPiXcNXqRJKl2WLM0VNjSvqLicf5x&#10;BtL8+JW/Y/3x2Ceni+/DtUlvC2Mm42G3AhVpiP/mv+tPK/hCL7/IA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Gug8MAAADbAAAADwAAAAAAAAAAAAAAAACYAgAAZHJzL2Rv&#10;d25yZXYueG1sUEsFBgAAAAAEAAQA9QAAAIg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598879,123228;544177,98118;496078,81376;440436,68356;432418,8371;431476,466;397523,9766;350839,26040;320660,39526;288121,55336;258885,73007;232479,92071;209844,113462;188624,135783;170704,159034;155613,183213;143353,207860;124490,259477;69319,264126;24522,253430;6602,250176;1414,274821;0,322252;11318,377124;26880,426416;46685,470591;69790,509187;95725,543132;124490,571965;155142,595680;187679,615676;221632,630555;256998,640787;281048,641250;288592,611954;302269,556618;331034,514768;362157,483611;388092,448737;409313,411535;425817,373868;520600,368290;665368,400840;700735,408279;701677,393401;702622,348294;703093,293888;698376,250176;690361,214370;678572,186470;665368,166008;652165,151593;638962,141363;619155,132529" o:connectangles="0,0,0,0,0,0,0,0,0,0,0,0,0,0,0,0,0,0,0,0,0,0,0,0,0,0,0,0,0,0,0,0,0,0,0,0,0,0,0,0,0,0,0,0,0,0,0,0,0,0,0,0,0,0"/>
                    </v:shape>
                    <v:shape id="Freeform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/YsEA&#10;AADbAAAADwAAAGRycy9kb3ducmV2LnhtbERPzWrCQBC+F/oOywjemk082BJdRSxiQ2gh0QcYsmMS&#10;zM6G7DbGt+8KQm/z8f3OejuZTow0uNaygiSKQRBXVrdcKzifDm8fIJxH1thZJgV3crDdvL6sMdX2&#10;xgWNpa9FCGGXooLG+z6V0lUNGXSR7YkDd7GDQR/gUEs94C2Em04u4ngpDbYcGhrsad9QdS1/jYLj&#10;cXnNf965yLL8+yw5kZ+kR6Xms2m3AuFp8v/ip/tLh/kJPH4JB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P2LBAAAA2wAAAA8AAAAAAAAAAAAAAAAAmAIAAGRycy9kb3du&#10;cmV2LnhtbFBLBQYAAAAABAAEAPUAAACG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730110,634722;801190,590882;881686,600211;898162,587619;927819,516731;941471,460301;946647,404804;944764,353037;934408,305468;908047,238778;922169,164627;970655,127784;949472,95605;903339,62494;821904,25184;745645,5131;674563,0;609601,9327;552171,31246;502744,64357;498509,81614;546052,145505;561116,223854;576651,294741;605835,359101;568647,380087;496155,343710;425544,322258;357757,315261;293738,319925;233955,336249;179820,362830;207594,416464;232072,509268;228776,592281;244311,669231;180291,769967;4708,861841;15064,881427;53193,932260;115330,993354;168994,1026932;212302,1039058;245253,1039058;272085,1030664;341754,1012941;426015,980296;509336,1008745;529576,996619;575709,926198;604893,858575;622782,784423;625607,715867;633609,675295;670326,662702" o:connectangles="0,0,0,0,0,0,0,0,0,0,0,0,0,0,0,0,0,0,0,0,0,0,0,0,0,0,0,0,0,0,0,0,0,0,0,0,0,0,0,0,0,0,0,0,0,0,0,0,0,0,0,0,0,0,0"/>
                    </v:shape>
                    <v:shape id="Freeform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rbOcIA&#10;AADbAAAADwAAAGRycy9kb3ducmV2LnhtbESPQWvCQBCF7wX/wzJCb3WjiIToKioUehK0BfU2ZMck&#10;mp0N2dGk/94VCr3N8N68781i1btaPagNlWcD41ECijj3tuLCwM/350cKKgiyxdozGfilAKvl4G2B&#10;mfUd7+lxkELFEA4ZGihFmkzrkJfkMIx8Qxy1i28dSlzbQtsWuxjuaj1Jkpl2WHEklNjQtqT8dri7&#10;CMETbdJ7p9Od7K8zOR8vU3c05n3Yr+eghHr5N/9df9lYfwKvX+IAe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Kts5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462822,622432;497054,571852;521907,527358;544883,476308;603968,480524;611000,481459;609124,444460;600685,395285;591305,364841;580990,328780;567860,296464;553324,266488;536443,239794;517686,214971;497992,193895;477360,175161;454850,158300;407960,132543;413116,79619;432343,36999;438907,19671;410773,7963;384045,937;346061,0;292137,4216;241961,13114;196008,26695;154744,43557;118168,64631;85811,88518;57678,114746;34700,143782;16881,175161;3283,207478;9847,222464;43610,238389;99412,265084;124732,303957;154274,338147;186161,368588;220391,392943;254623,412612;204448,560611;165059,654748;159433,669736;187566,678166;238210,691279;288854,697837;331525,698305;365756,693621;392954,686596;414524,676291;429997,665052;450162,640697" o:connectangles="0,0,0,0,0,0,0,0,0,0,0,0,0,0,0,0,0,0,0,0,0,0,0,0,0,0,0,0,0,0,0,0,0,0,0,0,0,0,0,0,0,0,0,0,0,0,0,0,0,0,0,0,0,0"/>
                    </v:shape>
                    <v:shape id="Freeform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TgcEA&#10;AADbAAAADwAAAGRycy9kb3ducmV2LnhtbERPTWvDMAy9D/YfjAa7lNXpCmOkdcNWKIzcmmbsKmI1&#10;No3lEHtN8u/nQaE3Pd6ntsXkOnGlIVjPClbLDARx47XlVkF9Ory8gwgRWWPnmRTMFKDYPT5sMdd+&#10;5CNdq9iKFMIhRwUmxj6XMjSGHIal74kTd/aDw5jg0Eo94JjCXSdfs+xNOrScGgz2tDfUXKpfp6BD&#10;OX/+2LJef1cL31iTHRblRannp+ljAyLSFO/im/tLp/lr+P8lH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FE4HBAAAA2wAAAA8AAAAAAAAAAAAAAAAAmAIAAGRycy9kb3du&#10;cmV2LnhtbFBLBQYAAAAABAAEAPUAAACGAw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125888,130583;103255,194940;88169,249038;76380,309199;8959,324590;942,326922;12731,363763;36777,422525;60351,466363;82981,499475;107027,528390;132960,554507;158890,576893;186237,596013;214054,611870;241400,624929;270633,635188;298451,642649;326740,647780;314953,724730;307881,765769;313538,775562;330982,779760;347956,780693;373889,777428;414908,768101;473372,751780;525707,730325;572385,705610;612460,677160;647352,645448;675640,611870;698270,576893;715717,539583;727504,501340;733633,462167;722789,446776;680354,438382;614347,429056;578041,392212;537966,361433;495060,337182;450740,318992;407836,306400;421038,131049;438483,17721;440368,0;409721,0;349372,1399;291850,7461;246117,17254;210282,30779;182465,45704;162662,61094;148989,76949;140032,90941;134373,107264" o:connectangles="0,0,0,0,0,0,0,0,0,0,0,0,0,0,0,0,0,0,0,0,0,0,0,0,0,0,0,0,0,0,0,0,0,0,0,0,0,0,0,0,0,0,0,0,0,0,0,0,0,0,0,0,0,0,0,0,0"/>
                    </v:shape>
                    <v:shape id="Freeform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YJD8MA&#10;AADbAAAADwAAAGRycy9kb3ducmV2LnhtbERPS2vCQBC+F/wPywhepG4iViS6igqCjx6qtfQ6ZMck&#10;mp0N2dWk/74rFHqbj+85s0VrSvGg2hWWFcSDCARxanXBmYLz5+Z1AsJ5ZI2lZVLwQw4W887LDBNt&#10;Gz7S4+QzEULYJagg975KpHRpTgbdwFbEgbvY2qAPsM6krrEJ4aaUwygaS4MFh4YcK1rnlN5Od6Ng&#10;srrje/98iN8+vvdf17jf7KK4UarXbZdTEJ5a/y/+c291mD+C5y/h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YJD8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156590,714271;235121,746315;301354,767678;376575,784861;390767,835018;383198,864278;382252,868456;411583,862420;455106,849880;495319,835018;536476,815978;579527,792292;617847,767213;651909,739350;682658,709627;708678,678975;731386,646931;750309,613956;765448,580055;777748,545222;787209,510392;828368,493210;906427,508071;937651,515965;945692,519680;955153,477883;955628,439337;946166,389645;925351,319519;898858,256821;869053,201556;834991,152793;797145,110995;756460,75699;713409,47371;668466,26008;621158,10681;572904,1858;554453,13467;542152,63161;522757,144433;478288,187623;441386,235458;412055,286080;388875,338093;373262,390108;158482,369674;21290,345524;474,341809;474,378033;474,448160;6623,515965;18451,570767;34062,613493;52039,646003;71436,669687;90359,685940;107390,695694;128205,703125" o:connectangles="0,0,0,0,0,0,0,0,0,0,0,0,0,0,0,0,0,0,0,0,0,0,0,0,0,0,0,0,0,0,0,0,0,0,0,0,0,0,0,0,0,0,0,0,0,0,0,0,0,0,0,0,0,0,0,0,0,0,0"/>
                    </v:shape>
                    <v:shape id="Freeform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76acMA&#10;AADbAAAADwAAAGRycy9kb3ducmV2LnhtbERP24rCMBB9X/Afwgi+iKYuKFKNouLCsqKw3qBvQzO2&#10;xWZSmqj1742wsG9zONeZzhtTijvVrrCsYNCPQBCnVhecKTgevnpjEM4jaywtk4InOZjPWh9TjLV9&#10;8C/d9z4TIYRdjApy76tYSpfmZND1bUUcuIutDfoA60zqGh8h3JTyM4pG0mDBoSHHilY5pdf9zShI&#10;tskmGg6WTXI+JdvVz7l7We92SnXazWICwlPj/8V/7m8d5g/h/Us4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76acMAAADbAAAADwAAAAAAAAAAAAAAAACYAgAAZHJzL2Rv&#10;d25yZXYueG1sUEsFBgAAAAAEAAQA9QAAAIg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420821,668794;467370,623555;502165,583445;536019,533544;598554,550332;607017,552198;612190,514420;615011,463119;613599,429540;607487,391762;599966,356783;588680,323670;575045,292890;559529,264439;541661,237855;522383,214069;501694,192616;455616,155771;469722,102138;497933,60630;506397,46638;481947,27517;453266,15391;438218,13526;393081,6062;335717,466;282115,933;232745,6528;187607,17722;145759,33113;108614,52700;75230,76020;46078,103071;21159,132918;0,165101;21159,175827;65826,204275;108614,238788;116608,260241;137297,301751;165037,339526;197011,374039;230865,404821;200302,501361;113316,631483;93568,660400;108614,668328;154224,689315;210647,708902;257196,720562;297162,724760;329605,723361;354994,717765;374272,709835;388849,700974;401073,689315;406717,680454" o:connectangles="0,0,0,0,0,0,0,0,0,0,0,0,0,0,0,0,0,0,0,0,0,0,0,0,0,0,0,0,0,0,0,0,0,0,0,0,0,0,0,0,0,0,0,0,0,0,0,0,0,0,0,0,0,0,0,0,0"/>
                    </v:shape>
                    <v:shape id="Freeform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QX78A&#10;AADbAAAADwAAAGRycy9kb3ducmV2LnhtbERPTYvCMBC9L/gfwgh7W1NXkFKNIuKKsCddDx7HZmyL&#10;zSQk0Xb31xtB2Ns83ufMl71pxZ18aCwrGI8yEMSl1Q1XCo4/Xx85iBCRNbaWScEvBVguBm9zLLTt&#10;eE/3Q6xECuFQoII6RldIGcqaDIaRdcSJu1hvMCboK6k9dinctPIzy6bSYMOpoUZH65rK6+FmFPxt&#10;O5mf2X3nfkKbfk3uFCun1PuwX81AROrjv/jl3uk0fwrPX9IBc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/RBfvwAAANsAAAAPAAAAAAAAAAAAAAAAAJgCAABkcnMvZG93bnJl&#10;di54bWxQSwUGAAAAAAQABAD1AAAAhAMAAAAA&#10;" path="m341,1473r11,4l384,1487r50,13l499,1515r38,9l577,1531r42,8l664,1545r45,6l756,1554r46,4l850,1559r,55l850,1656r,30l850,1707r,13l850,1725r,3l857,1726r17,-7l901,1706r34,-16l974,1669r44,-25l1040,1631r22,-13l1084,1602r21,-16l1132,1568r24,-19l1181,1529r22,-20l1225,1489r21,-20l1266,1448r19,-21l1303,1406r17,-23l1336,1361r15,-21l1365,1318r13,-22l1392,1272r11,-22l1414,1228r10,-23l1433,1183r9,-24l1449,1137r7,-23l1463,1092r5,-24l1473,1046r4,-22l1480,1002r3,-23l1485,957r2,-22l1488,914r,-21l1562,897r61,4l1671,903r40,2l1741,906r23,l1778,906r8,l1788,893r1,-12l1790,867r1,-13l1790,827r-3,-25l1782,777r-6,-24l1767,730r-10,-21l1741,661r-17,-44l1705,572r-19,-41l1666,491r-21,-39l1624,416r-23,-36l1578,347r-24,-32l1529,285r-24,-29l1479,229r-26,-25l1426,180r-27,-23l1372,137r-28,-20l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181217,698388;253421,715765;313357,725628;378481,731734;401134,777762;401134,807819;401134,811577;425201,801244;480416,772125;511563,752400;545542,727507;578104,699327;606420,670208;630488,639212;650308,608684;667297,576745;680510,544338;690421,512872;697028,480936;700804,449467;702220,419410;788580,424106;832470,425515;843795,419410;845212,401092;840964,364927;829165,332991;804627,268647;776312,212288;744693,162973;710241,120234;672961,84540;634263,54951;593678,31937;553091,15498;511092,5167;469090,0;440776,6575;438414,45087;435112,111310;411045,168139;381785,213697;358661,261131;342143,310447;331289,359761;221331,386062;43416,375261;943,372443;3776,391699;6135,417999;14158,473420;28315,534475;44832,582382;63709,619485;83058,647664;102407,666920;120812,680071;136385,687116;155262,691813" o:connectangles="0,0,0,0,0,0,0,0,0,0,0,0,0,0,0,0,0,0,0,0,0,0,0,0,0,0,0,0,0,0,0,0,0,0,0,0,0,0,0,0,0,0,0,0,0,0,0,0,0,0,0,0,0,0,0,0,0,0,0"/>
                    </v:shape>
                    <v:shape id="Freeform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LUcAA&#10;AADbAAAADwAAAGRycy9kb3ducmV2LnhtbERP32vCMBB+H/g/hBP2NpNtsJbOKCqIvk4F3dvR3Npi&#10;cylJZut/bwTBt/v4ft50PthWXMiHxrGG94kCQVw603Cl4bBfv+UgQkQ22DomDVcKMJ+NXqZYGNfz&#10;D112sRIphEOBGuoYu0LKUNZkMUxcR5y4P+ctxgR9JY3HPoXbVn4o9SUtNpwaauxoVVN53v1bDae+&#10;WuSqP/rtubPZ72nDS5V9av06HhbfICIN8Sl+uLcmzc/g/ks6QM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kLUcAAAADbAAAADwAAAAAAAAAAAAAAAACYAgAAZHJzL2Rvd25y&#10;ZXYueG1sUEsFBgAAAAAEAAQA9QAAAIUDAAAAAA==&#10;" path="m2161,1545r2,-15l2170,1493r6,-58l2184,1358r3,-43l2190,1268r1,-48l2191,1167r-1,-53l2186,1060r-4,-55l2175,949r61,-5l2282,941r32,-2l2336,937r13,-2l2356,935r3,l2355,928r-11,-21l2326,876r-25,-40l2286,815r-16,-24l2253,768r-19,-25l2214,720r-21,-23l2170,674r-24,-23l2122,626r-27,-25l2070,577r-26,-22l2018,534r-27,-20l1964,495r-26,-18l1911,461r-27,-16l1857,431r-27,-15l1802,404r-28,-11l1748,382r-28,-10l1692,363r-27,-8l1637,348r-28,-6l1581,336r-26,-4l1527,328r-28,-3l1471,323r-27,-2l1417,321r-28,-1l1363,321r-27,1l1309,324r-26,2l1277,247r-5,-66l1267,127r-4,-44l1259,50r-3,-24l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-4,-7l2086,2226r-22,-30l2035,2158r-17,-21l1999,2115r-21,-23l1954,2067r-23,-24l1904,2017r-26,-24l1849,1969r-10,-8l1830,1953r-10,-7l1810,1939r35,-17l1879,1904r30,-16l1938,1870r26,-17l1988,1835r22,-16l2030,1802r19,-18l2065,1768r15,-17l2093,1736r12,-16l2115,1705r9,-16l2133,1675r7,-15l2145,1647r5,-12l2153,1622r6,-22l2161,1580r1,-26l2161,1545xe" fillcolor="#d12f31 [3205]" stroked="f">
                      <v:fill opacity="37265f"/>
                      <v:path arrowok="t" o:connecttype="custom" o:connectlocs="1027518,613293;1025168,468713;1103630,436067;1092825,408549;1040204,335795;972547,269103;897844,215001;821262,178159;742800,156703;665750,149709;599972,115196;589636,4198;520102,9327;459023,38710;339686,121725;253708,213602;197799,312476;172427,413214;173367,512553;248070,520483;362709,526545;467010,570384;584939,589041;651655,688846;649305,809640;558158,798447;470769,804042;410161,712631;381503,650135;302100,679985;181825,770463;87389,876798;28190,986397;1879,1095065;5167,1199068;50272,1243841;193100,1220988;255117,1246639;330290,1263428;457144,1267626;552991,1437389;589168,1610883;595744,1644929;684073,1614148;813745,1545590;886569,1478432;917579,1421531;924625,1374895;923687,1322659;918988,1202333;898785,1083872;983824,1051692;969730,1024175;907242,952818;855091,907579;922746,864206;977246,816635;1005436,774194;1015773,724757" o:connectangles="0,0,0,0,0,0,0,0,0,0,0,0,0,0,0,0,0,0,0,0,0,0,0,0,0,0,0,0,0,0,0,0,0,0,0,0,0,0,0,0,0,0,0,0,0,0,0,0,0,0,0,0,0,0,0,0,0,0,0"/>
                    </v:shape>
                    <v:shape id="Freeform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SUMYA&#10;AADbAAAADwAAAGRycy9kb3ducmV2LnhtbESPQWvCQBCF74X+h2UK3uqmPRRN3YRaEFrwoLaQHofs&#10;NAlmZ2N2jdFf7xwEbzO8N+99s8hH16qB+tB4NvAyTUARl942XBn4/Vk9z0CFiGyx9UwGzhQgzx4f&#10;Fphaf+ItDbtYKQnhkKKBOsYu1TqUNTkMU98Ri/bve4dR1r7StseThLtWvybJm3bYsDTU2NFnTeV+&#10;d3QG9t/b8/JS/YXZsWiGYn6wy/UmGjN5Gj/eQUUa4918u/6ygi+w8osMo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uSUMYAAADbAAAADwAAAAAAAAAAAAAAAACYAgAAZHJz&#10;L2Rvd25yZXYueG1sUEsFBgAAAAAEAAQA9QAAAIsD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1004,3649r29,-13l1077,3615r55,-28l1146,3610r13,25l1173,3658r15,22l1202,3703r16,22l1232,3746r16,21l1050,3935,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674940,681887;793079,664655;821791,570102;825555,462976;805317,362836;765310,279929;711183,211925;768605,108524;755426,69866;643405,23289;488556,0;359121,21892;256516,80112;225922,149512;318644,274805;380301,398234;267812,632982;241924,711232;396305,788083;497969,798330;502206,902197;454667,982776;394893,1124370;207094,1210538;13179,1200757;4708,1231964;32476,1382872;91309,1502110;152027,1552414;199564,1565455;389714,1605044;467376,1697268;539388,1681432;494203,1832806;305935,2003278;452313,2110406;578453,2156517;656585,2151394;700357,2128105;829321,2057774;962049,2016786;1013823,1983717;1043947,1869603;1048182,1744776;1025119,1633456;979465,1538906;954990,1447614;1045828,1372159;1014764,1334899;906980,1274348;890037,1245003;982759,1238017;967698,1141138;888154,982776;790254,869128;678706,798330;561509,766657" o:connectangles="0,0,0,0,0,0,0,0,0,0,0,0,0,0,0,0,0,0,0,0,0,0,0,0,0,0,0,0,0,0,0,0,0,0,0,0,0,0,0,0,0,0,0,0,0,0,0,0,0,0,0,0,0,0,0,0,0"/>
                    </v:shape>
                    <v:shape id="Freeform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ml78A&#10;AADbAAAADwAAAGRycy9kb3ducmV2LnhtbERPTYvCMBC9C/sfwizszabbQ9GuaZGCoOzJKp6HZrYt&#10;NpPaZLX+eyMI3ubxPmdVTKYXVxpdZ1nBdxSDIK6t7rhRcDxs5gsQziNr7C2Tgjs5KPKP2QozbW+8&#10;p2vlGxFC2GWooPV+yKR0dUsGXWQH4sD92dGgD3BspB7xFsJNL5M4TqXBjkNDiwOVLdXn6t8oSLZ4&#10;7JdpmpzK7uw3l31Fu99Sqa/Paf0DwtPk3+KXe6vD/CU8fwkHy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kGaXvwAAANsAAAAPAAAAAAAAAAAAAAAAAJgCAABkcnMvZG93bnJl&#10;di54bWxQSwUGAAAAAAQABAD1AAAAhAM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1341637,724627;1380227,592878;1454578,572787;1432462,491494;1389637,409267;1333639,339187;1270579,287795;1202815,253223;1148697,177068;1152934,98111;1076227,100915;978817,121005;896465,152307;828701,192487;774112,240607;718114,246681;654113,221453;499762,447578;533172,384039;675760,129415;716231,48122;628231,10747;459292,1870;306351,30368;184469,90637;94588,174734;59294,256494;287528,406464;212705,363482;12235,251354;22589,266304;207058,457856;358586,603155;378821,616705;442350,524199;238587,878803;202821,953089;214588,972244;317174,1012423;466819,1039053;560937,1026439;611291,997005;647054,957760;732700,857779;802819,742848;756231,702669;593407,597549;857876,743315;902583,755931;905405,607828;906817,519995;977404,559240;1049404,584001;976465,887214;1029639,895155;1167993,887214;1251756,857312;1293168,820871;1309638,788633" o:connectangles="0,0,0,0,0,0,0,0,0,0,0,0,0,0,0,0,0,0,0,0,0,0,0,0,0,0,0,0,0,0,0,0,0,0,0,0,0,0,0,0,0,0,0,0,0,0,0,0,0,0,0,0,0,0,0,0,0,0,0"/>
                    </v:shape>
                    <v:shape id="Freeform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Q778A&#10;AADbAAAADwAAAGRycy9kb3ducmV2LnhtbERPy4rCMBTdD/gP4QpuBk1VFKlGEUEQGQUfH3Bprm2x&#10;uSlJ1NavnywEl4fzXqwaU4knOV9aVjAcJCCIM6tLzhVcL9v+DIQPyBory6SgJQ+rZedngam2Lz7R&#10;8xxyEUPYp6igCKFOpfRZQQb9wNbEkbtZZzBE6HKpHb5iuKnkKEmm0mDJsaHAmjYFZffzwyj4O47f&#10;x0O9v07abObd7UKtP/wq1es26zmIQE34ij/unVYwiuvjl/g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RRDvvwAAANsAAAAPAAAAAAAAAAAAAAAAAJgCAABkcnMvZG93bnJl&#10;di54bWxQSwUGAAAAAAQABAD1AAAAhA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930255,601733;894546,540112;852264,483159;892199,430409;873404,421073;806691,395865;725880,381859;652588,384194;631446,373456;626276,359452;610774,293631;590101,233410;597619,169922;618291,156851;577415,125576;515869,88230;472175,72823;429890,64421;389015,60686;350490,62088;305386,69557;241490,92430;196388,40613;175245,3735;148935,15404;102422,60686;61078,117172;31009,172724;10805,225941;941,277291;470,326308;8458,372056;24431,414538;45103,442546;85038,423407;155041,400532;211422,405200;267800,398665;321831,384194;381497,413602;356597,455151;330757,517705;315252,577458;309144,633943;312435,686227;323240,735242;341562,778657;365993,816470;390894,825338;435058,790328;497074,765586;553925,754848;607483,735242;657285,709100;770044,809001;836759,889759;848505,884626;891729,837476;928376,786126;950457,742246;960323,706767;961262,678292;955154,648881" o:connectangles="0,0,0,0,0,0,0,0,0,0,0,0,0,0,0,0,0,0,0,0,0,0,0,0,0,0,0,0,0,0,0,0,0,0,0,0,0,0,0,0,0,0,0,0,0,0,0,0,0,0,0,0,0,0,0,0,0,0,0,0,0,0,0"/>
                    </v:shape>
                    <v:shape id="Freeform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/GPcYA&#10;AADbAAAADwAAAGRycy9kb3ducmV2LnhtbESPQU8CMRSE7yb8h+aReJMWSIisFKIgUeDE6kFvz+1z&#10;d+P2ddOWZfn31MTE42RmvsksVr1tREc+1I41jEcKBHHhTM2lhve37d09iBCRDTaOScOFAqyWg5sF&#10;Zsad+UhdHkuRIBwy1FDF2GZShqIii2HkWuLkfTtvMSbpS2k8nhPcNnKi1ExarDktVNjSuqLiJz9Z&#10;DV/t4eNztvGq2+e7evry9Dy9zJXWt8P+8QFEpD7+h//ar0bDZAy/X9IP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/GP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2047393,323132;1924022,147597;1753564,61461;1662213,228149;1669276,154116;1697999,932;1544493,202073;1392397,432551;1486573,490751;1265730,428360;1015222,371090;982259,428360;965307,567111;933288,663026;837228,733333;682307,926562;742580,666286;784017,411597;746818,365968;533980,356657;305602,431155;162455,571301;133259,683048;214722,773843;331030,870222;77696,797588;12243,859979;155861,1010370;310311,1175663;423793,1219430;509023,1150519;471352,1283217;404959,1572361;438391,1684107;552344,1717630;790141,1739514;892320,1689228;958244,1605419;1066076,1414053;1050066,1354457;969545,1269716;825456,1171937;1124937,1241314;1282210,1209652;1268555,1046689;1234652,895832;1352373,909799;1464442,676063;1398518,915387;1395222,1043429;1500229,1035514;1647616,980572;1781817,887451;1864221,768720;1870814,688636;1660329,582010;1706475,579218;2061050,668615;2099662,588528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Pr="00560348">
        <w:rPr>
          <w:noProof/>
          <w:sz w:val="72"/>
          <w:szCs w:val="72"/>
          <w:lang w:eastAsia="en-US"/>
        </w:rPr>
        <w:drawing>
          <wp:anchor distT="0" distB="0" distL="114300" distR="114300" simplePos="0" relativeHeight="251659264" behindDoc="0" locked="0" layoutInCell="1" allowOverlap="1" wp14:anchorId="4E18E28D" wp14:editId="2BB82D57">
            <wp:simplePos x="0" y="0"/>
            <wp:positionH relativeFrom="column">
              <wp:posOffset>3732530</wp:posOffset>
            </wp:positionH>
            <wp:positionV relativeFrom="paragraph">
              <wp:posOffset>-2366645</wp:posOffset>
            </wp:positionV>
            <wp:extent cx="1772285" cy="1200150"/>
            <wp:effectExtent l="0" t="0" r="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(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32A36" w:rsidRPr="00560348">
        <w:rPr>
          <w:sz w:val="72"/>
          <w:szCs w:val="72"/>
        </w:rPr>
        <w:t>Water Aer</w:t>
      </w:r>
      <w:r w:rsidR="00AA555D" w:rsidRPr="00560348">
        <w:rPr>
          <w:sz w:val="72"/>
          <w:szCs w:val="72"/>
        </w:rPr>
        <w:t>obic</w:t>
      </w:r>
      <w:r w:rsidR="00754EBE" w:rsidRPr="00560348">
        <w:rPr>
          <w:sz w:val="72"/>
          <w:szCs w:val="72"/>
        </w:rPr>
        <w:t>S</w:t>
      </w:r>
    </w:p>
    <w:p w:rsidR="00937BD8" w:rsidRDefault="00754EBE">
      <w:pPr>
        <w:pStyle w:val="Subtitle"/>
        <w:rPr>
          <w:sz w:val="20"/>
        </w:rPr>
      </w:pPr>
      <w:r>
        <w:rPr>
          <w:sz w:val="36"/>
          <w:szCs w:val="36"/>
        </w:rPr>
        <w:t xml:space="preserve">Water Fitness classes </w:t>
      </w:r>
      <w:r>
        <w:rPr>
          <w:sz w:val="20"/>
        </w:rPr>
        <w:t>(13 YEARS &amp; OLDER)</w:t>
      </w:r>
    </w:p>
    <w:p w:rsidR="003B679B" w:rsidRPr="003B679B" w:rsidRDefault="003B679B" w:rsidP="00560348">
      <w:pPr>
        <w:spacing w:line="240" w:lineRule="auto"/>
        <w:ind w:left="0"/>
      </w:pPr>
      <w:r>
        <w:t>In Keweenaw Bay</w:t>
      </w:r>
    </w:p>
    <w:p w:rsidR="008C13B9" w:rsidRDefault="00E50974" w:rsidP="00560348">
      <w:pPr>
        <w:pStyle w:val="Date"/>
        <w:pBdr>
          <w:top w:val="dotted" w:sz="2" w:space="31" w:color="572111" w:themeColor="text2"/>
        </w:pBdr>
        <w:spacing w:before="120" w:after="600" w:line="240" w:lineRule="auto"/>
      </w:pPr>
      <w:r>
        <w:t xml:space="preserve">Summer </w:t>
      </w:r>
      <w:proofErr w:type="gramStart"/>
      <w:r>
        <w:t>Session</w:t>
      </w:r>
      <w:r w:rsidR="003B679B">
        <w:t xml:space="preserve"> :</w:t>
      </w:r>
      <w:proofErr w:type="gramEnd"/>
      <w:r w:rsidR="003B679B">
        <w:t xml:space="preserve"> </w:t>
      </w:r>
      <w:r>
        <w:t>July14-August 6</w:t>
      </w:r>
    </w:p>
    <w:p w:rsidR="00C639C2" w:rsidRDefault="00AA555D" w:rsidP="008C13B9">
      <w:pPr>
        <w:pStyle w:val="Date"/>
        <w:pBdr>
          <w:top w:val="dotted" w:sz="2" w:space="31" w:color="572111" w:themeColor="text2"/>
        </w:pBdr>
        <w:spacing w:before="120" w:after="600"/>
      </w:pPr>
      <w:r w:rsidRPr="00C6315C">
        <w:t>When:</w:t>
      </w:r>
      <w:r w:rsidR="00C639C2">
        <w:tab/>
      </w:r>
      <w:r w:rsidR="00432A36" w:rsidRPr="00C6315C">
        <w:t>Tuesdays and Thursdays</w:t>
      </w:r>
      <w:r w:rsidR="00E50974">
        <w:t xml:space="preserve"> (4 weeks)</w:t>
      </w:r>
    </w:p>
    <w:p w:rsidR="00D26BB5" w:rsidRDefault="00754EBE" w:rsidP="00D26BB5">
      <w:pPr>
        <w:pStyle w:val="Date"/>
        <w:pBdr>
          <w:top w:val="dotted" w:sz="2" w:space="31" w:color="572111" w:themeColor="text2"/>
        </w:pBdr>
        <w:spacing w:before="120" w:after="600" w:line="240" w:lineRule="auto"/>
        <w:rPr>
          <w:sz w:val="32"/>
          <w:szCs w:val="32"/>
        </w:rPr>
      </w:pPr>
      <w:r>
        <w:rPr>
          <w:sz w:val="40"/>
          <w:szCs w:val="40"/>
        </w:rPr>
        <w:t>Times</w:t>
      </w:r>
      <w:r w:rsidR="002E08CD" w:rsidRPr="002E08CD">
        <w:rPr>
          <w:sz w:val="40"/>
          <w:szCs w:val="40"/>
        </w:rPr>
        <w:t xml:space="preserve">: </w:t>
      </w:r>
      <w:r w:rsidR="008C6338">
        <w:rPr>
          <w:sz w:val="40"/>
          <w:szCs w:val="40"/>
        </w:rPr>
        <w:t xml:space="preserve"> </w:t>
      </w:r>
      <w:r w:rsidR="003B679B">
        <w:rPr>
          <w:sz w:val="32"/>
          <w:szCs w:val="32"/>
        </w:rPr>
        <w:t xml:space="preserve"> </w:t>
      </w:r>
      <w:r w:rsidR="002A1B62">
        <w:rPr>
          <w:sz w:val="32"/>
          <w:szCs w:val="32"/>
        </w:rPr>
        <w:t>9:45am-</w:t>
      </w:r>
      <w:r w:rsidR="003B679B">
        <w:rPr>
          <w:sz w:val="32"/>
          <w:szCs w:val="32"/>
        </w:rPr>
        <w:t>1</w:t>
      </w:r>
      <w:r w:rsidR="00E50974">
        <w:rPr>
          <w:sz w:val="32"/>
          <w:szCs w:val="32"/>
        </w:rPr>
        <w:t>1:00am</w:t>
      </w:r>
      <w:proofErr w:type="gramStart"/>
      <w:r w:rsidR="002A1B62">
        <w:rPr>
          <w:sz w:val="32"/>
          <w:szCs w:val="32"/>
        </w:rPr>
        <w:t>,  11:00am</w:t>
      </w:r>
      <w:proofErr w:type="gramEnd"/>
      <w:r w:rsidR="00E50974">
        <w:rPr>
          <w:sz w:val="32"/>
          <w:szCs w:val="32"/>
        </w:rPr>
        <w:t>-12:15pm,12:15-1:30pm</w:t>
      </w:r>
      <w:r w:rsidR="003B679B">
        <w:rPr>
          <w:sz w:val="32"/>
          <w:szCs w:val="32"/>
        </w:rPr>
        <w:t xml:space="preserve">, </w:t>
      </w:r>
      <w:r w:rsidR="00E50974">
        <w:rPr>
          <w:sz w:val="32"/>
          <w:szCs w:val="32"/>
        </w:rPr>
        <w:t>4-5:15pm,</w:t>
      </w:r>
      <w:r w:rsidR="002A1B62">
        <w:rPr>
          <w:sz w:val="32"/>
          <w:szCs w:val="32"/>
        </w:rPr>
        <w:t xml:space="preserve"> 5:45-7:00</w:t>
      </w:r>
      <w:bookmarkStart w:id="0" w:name="_GoBack"/>
      <w:bookmarkEnd w:id="0"/>
      <w:r w:rsidR="00D26BB5">
        <w:rPr>
          <w:sz w:val="32"/>
          <w:szCs w:val="32"/>
        </w:rPr>
        <w:t xml:space="preserve">pm </w:t>
      </w:r>
    </w:p>
    <w:p w:rsidR="00D26BB5" w:rsidRPr="00D26BB5" w:rsidRDefault="00D26BB5" w:rsidP="00D26BB5">
      <w:pPr>
        <w:pStyle w:val="Date"/>
        <w:pBdr>
          <w:top w:val="dotted" w:sz="2" w:space="31" w:color="572111" w:themeColor="text2"/>
        </w:pBdr>
        <w:spacing w:before="120" w:after="60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</w:t>
      </w:r>
    </w:p>
    <w:p w:rsidR="00560348" w:rsidRPr="00D26BB5" w:rsidRDefault="008C13B9" w:rsidP="00D26BB5">
      <w:pPr>
        <w:pStyle w:val="Date"/>
        <w:pBdr>
          <w:top w:val="dotted" w:sz="2" w:space="31" w:color="572111" w:themeColor="text2"/>
        </w:pBdr>
        <w:spacing w:before="120" w:after="600" w:line="240" w:lineRule="auto"/>
        <w:rPr>
          <w:sz w:val="32"/>
          <w:szCs w:val="32"/>
        </w:rPr>
      </w:pPr>
      <w:r w:rsidRPr="003B679B">
        <w:rPr>
          <w:sz w:val="36"/>
          <w:szCs w:val="36"/>
        </w:rPr>
        <w:t>Join c</w:t>
      </w:r>
      <w:r w:rsidR="00C639C2" w:rsidRPr="003B679B">
        <w:rPr>
          <w:sz w:val="36"/>
          <w:szCs w:val="36"/>
        </w:rPr>
        <w:t>ertified water ae</w:t>
      </w:r>
      <w:r w:rsidR="00164AEC" w:rsidRPr="003B679B">
        <w:rPr>
          <w:sz w:val="36"/>
          <w:szCs w:val="36"/>
        </w:rPr>
        <w:t xml:space="preserve">robics instructor Kristina </w:t>
      </w:r>
      <w:proofErr w:type="spellStart"/>
      <w:proofErr w:type="gramStart"/>
      <w:r w:rsidR="00164AEC" w:rsidRPr="003B679B">
        <w:rPr>
          <w:sz w:val="36"/>
          <w:szCs w:val="36"/>
        </w:rPr>
        <w:t>waara</w:t>
      </w:r>
      <w:proofErr w:type="spellEnd"/>
      <w:r w:rsidR="00C639C2" w:rsidRPr="003B679B">
        <w:rPr>
          <w:sz w:val="36"/>
          <w:szCs w:val="36"/>
        </w:rPr>
        <w:t xml:space="preserve"> </w:t>
      </w:r>
      <w:r w:rsidR="00754EBE" w:rsidRPr="003B679B">
        <w:rPr>
          <w:sz w:val="36"/>
          <w:szCs w:val="36"/>
        </w:rPr>
        <w:t xml:space="preserve"> for</w:t>
      </w:r>
      <w:proofErr w:type="gramEnd"/>
      <w:r w:rsidR="00754EBE" w:rsidRPr="003B679B">
        <w:rPr>
          <w:sz w:val="36"/>
          <w:szCs w:val="36"/>
        </w:rPr>
        <w:t xml:space="preserve"> </w:t>
      </w:r>
      <w:r w:rsidR="00C639C2" w:rsidRPr="003B679B">
        <w:rPr>
          <w:sz w:val="36"/>
          <w:szCs w:val="36"/>
        </w:rPr>
        <w:t>water fitness</w:t>
      </w:r>
      <w:r w:rsidR="00164AEC" w:rsidRPr="003B679B">
        <w:rPr>
          <w:sz w:val="36"/>
          <w:szCs w:val="36"/>
        </w:rPr>
        <w:t xml:space="preserve"> classes in a heated Pool.</w:t>
      </w:r>
    </w:p>
    <w:p w:rsidR="00560348" w:rsidRPr="00560348" w:rsidRDefault="00164AEC" w:rsidP="00560348">
      <w:pPr>
        <w:pStyle w:val="Date"/>
        <w:pBdr>
          <w:top w:val="dotted" w:sz="2" w:space="31" w:color="572111" w:themeColor="text2"/>
        </w:pBdr>
        <w:spacing w:before="0" w:after="0" w:line="240" w:lineRule="auto"/>
        <w:rPr>
          <w:sz w:val="32"/>
          <w:szCs w:val="32"/>
        </w:rPr>
      </w:pPr>
      <w:r w:rsidRPr="003B679B">
        <w:rPr>
          <w:sz w:val="36"/>
          <w:szCs w:val="36"/>
        </w:rPr>
        <w:t xml:space="preserve"> </w:t>
      </w:r>
    </w:p>
    <w:p w:rsidR="001C4B74" w:rsidRDefault="00AA555D" w:rsidP="008C13B9">
      <w:pPr>
        <w:shd w:val="clear" w:color="auto" w:fill="FFFFFF"/>
        <w:spacing w:after="0" w:line="270" w:lineRule="atLeast"/>
        <w:ind w:left="0" w:right="0"/>
        <w:rPr>
          <w:color w:val="691718" w:themeColor="accent2" w:themeShade="80"/>
          <w:sz w:val="36"/>
          <w:szCs w:val="36"/>
        </w:rPr>
      </w:pPr>
      <w:r w:rsidRPr="008C13B9">
        <w:rPr>
          <w:color w:val="691718" w:themeColor="accent2" w:themeShade="80"/>
          <w:sz w:val="36"/>
          <w:szCs w:val="36"/>
        </w:rPr>
        <w:t>Cost:</w:t>
      </w:r>
      <w:r w:rsidR="005B2ECB" w:rsidRPr="008C13B9">
        <w:rPr>
          <w:color w:val="691718" w:themeColor="accent2" w:themeShade="80"/>
          <w:sz w:val="36"/>
          <w:szCs w:val="36"/>
        </w:rPr>
        <w:t xml:space="preserve"> </w:t>
      </w:r>
      <w:r w:rsidR="00CC6068">
        <w:rPr>
          <w:color w:val="691718" w:themeColor="accent2" w:themeShade="80"/>
          <w:sz w:val="36"/>
          <w:szCs w:val="36"/>
        </w:rPr>
        <w:t>$70</w:t>
      </w:r>
      <w:r w:rsidR="00E50974">
        <w:rPr>
          <w:color w:val="691718" w:themeColor="accent2" w:themeShade="80"/>
          <w:sz w:val="36"/>
          <w:szCs w:val="36"/>
        </w:rPr>
        <w:t>.00 for 4 Week Session</w:t>
      </w:r>
    </w:p>
    <w:p w:rsidR="008C13B9" w:rsidRDefault="003B3BD9" w:rsidP="008C13B9">
      <w:pPr>
        <w:shd w:val="clear" w:color="auto" w:fill="FFFFFF"/>
        <w:spacing w:after="0" w:line="270" w:lineRule="atLeast"/>
        <w:ind w:left="0" w:right="0"/>
        <w:rPr>
          <w:rFonts w:eastAsia="Times New Roman" w:cs="Arial"/>
          <w:b/>
          <w:bCs/>
          <w:color w:val="691718" w:themeColor="accent2" w:themeShade="80"/>
          <w:szCs w:val="24"/>
          <w:lang w:eastAsia="en-US"/>
        </w:rPr>
      </w:pPr>
      <w:r>
        <w:rPr>
          <w:b/>
          <w:color w:val="691718" w:themeColor="accent2" w:themeShade="80"/>
          <w:szCs w:val="24"/>
        </w:rPr>
        <w:t>Hot Tub</w:t>
      </w:r>
      <w:r w:rsidR="001C4B74">
        <w:rPr>
          <w:b/>
          <w:color w:val="691718" w:themeColor="accent2" w:themeShade="80"/>
          <w:szCs w:val="24"/>
        </w:rPr>
        <w:t xml:space="preserve"> and Sauna options</w:t>
      </w:r>
      <w:r w:rsidR="001C4B74" w:rsidRPr="001C4B74">
        <w:rPr>
          <w:b/>
          <w:color w:val="691718" w:themeColor="accent2" w:themeShade="80"/>
          <w:szCs w:val="24"/>
        </w:rPr>
        <w:t xml:space="preserve"> included</w:t>
      </w:r>
      <w:r w:rsidR="008C13B9" w:rsidRPr="001C4B74">
        <w:rPr>
          <w:rFonts w:eastAsia="Times New Roman" w:cs="Arial"/>
          <w:b/>
          <w:bCs/>
          <w:color w:val="691718" w:themeColor="accent2" w:themeShade="80"/>
          <w:szCs w:val="24"/>
          <w:lang w:eastAsia="en-US"/>
        </w:rPr>
        <w:t xml:space="preserve"> </w:t>
      </w:r>
      <w:r w:rsidR="001C4B74" w:rsidRPr="001C4B74">
        <w:rPr>
          <w:rFonts w:eastAsia="Times New Roman" w:cs="Arial"/>
          <w:b/>
          <w:bCs/>
          <w:color w:val="691718" w:themeColor="accent2" w:themeShade="80"/>
          <w:szCs w:val="24"/>
          <w:lang w:eastAsia="en-US"/>
        </w:rPr>
        <w:t>in price</w:t>
      </w:r>
    </w:p>
    <w:p w:rsidR="001C4B74" w:rsidRDefault="00D26BB5" w:rsidP="008C13B9">
      <w:pPr>
        <w:shd w:val="clear" w:color="auto" w:fill="FFFFFF"/>
        <w:spacing w:after="0" w:line="270" w:lineRule="atLeast"/>
        <w:ind w:left="0" w:right="0"/>
        <w:rPr>
          <w:rFonts w:eastAsia="Times New Roman" w:cs="Arial"/>
          <w:b/>
          <w:bCs/>
          <w:color w:val="691718" w:themeColor="accent2" w:themeShade="80"/>
          <w:szCs w:val="24"/>
          <w:lang w:eastAsia="en-US"/>
        </w:rPr>
      </w:pPr>
      <w:r>
        <w:rPr>
          <w:rFonts w:eastAsia="Times New Roman" w:cs="Arial"/>
          <w:b/>
          <w:bCs/>
          <w:color w:val="691718" w:themeColor="accent2" w:themeShade="80"/>
          <w:szCs w:val="24"/>
          <w:lang w:eastAsia="en-US"/>
        </w:rPr>
        <w:t>Private group sessions a</w:t>
      </w:r>
      <w:r w:rsidR="003B679B">
        <w:rPr>
          <w:rFonts w:eastAsia="Times New Roman" w:cs="Arial"/>
          <w:b/>
          <w:bCs/>
          <w:color w:val="691718" w:themeColor="accent2" w:themeShade="80"/>
          <w:szCs w:val="24"/>
          <w:lang w:eastAsia="en-US"/>
        </w:rPr>
        <w:t>vailable</w:t>
      </w:r>
    </w:p>
    <w:p w:rsidR="00560348" w:rsidRDefault="00560348" w:rsidP="008C13B9">
      <w:pPr>
        <w:shd w:val="clear" w:color="auto" w:fill="FFFFFF"/>
        <w:spacing w:after="0" w:line="270" w:lineRule="atLeast"/>
        <w:ind w:left="0" w:right="0"/>
        <w:rPr>
          <w:rFonts w:eastAsia="Times New Roman" w:cs="Arial"/>
          <w:b/>
          <w:bCs/>
          <w:color w:val="691718" w:themeColor="accent2" w:themeShade="80"/>
          <w:szCs w:val="24"/>
          <w:lang w:eastAsia="en-US"/>
        </w:rPr>
      </w:pPr>
      <w:r>
        <w:rPr>
          <w:rFonts w:eastAsia="Times New Roman" w:cs="Arial"/>
          <w:b/>
          <w:bCs/>
          <w:color w:val="691718" w:themeColor="accent2" w:themeShade="80"/>
          <w:szCs w:val="24"/>
          <w:lang w:eastAsia="en-US"/>
        </w:rPr>
        <w:t>Senior Citizen group sessions available</w:t>
      </w:r>
    </w:p>
    <w:sectPr w:rsidR="00560348" w:rsidSect="00581312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82615"/>
    <w:multiLevelType w:val="multilevel"/>
    <w:tmpl w:val="79C06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6C7519"/>
    <w:multiLevelType w:val="multilevel"/>
    <w:tmpl w:val="332C9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329"/>
    <w:rsid w:val="001414E3"/>
    <w:rsid w:val="00164AEC"/>
    <w:rsid w:val="001C4B74"/>
    <w:rsid w:val="002344BD"/>
    <w:rsid w:val="002A1B62"/>
    <w:rsid w:val="002E08CD"/>
    <w:rsid w:val="002F504B"/>
    <w:rsid w:val="003B3BD9"/>
    <w:rsid w:val="003B679B"/>
    <w:rsid w:val="00432A36"/>
    <w:rsid w:val="00454836"/>
    <w:rsid w:val="004B766D"/>
    <w:rsid w:val="004D59A0"/>
    <w:rsid w:val="00525FCF"/>
    <w:rsid w:val="00560348"/>
    <w:rsid w:val="00581312"/>
    <w:rsid w:val="005B2ECB"/>
    <w:rsid w:val="00643329"/>
    <w:rsid w:val="006C2E8B"/>
    <w:rsid w:val="00754EBE"/>
    <w:rsid w:val="008C13B9"/>
    <w:rsid w:val="008C6338"/>
    <w:rsid w:val="00937BD8"/>
    <w:rsid w:val="00AA555D"/>
    <w:rsid w:val="00B85D16"/>
    <w:rsid w:val="00C43F9D"/>
    <w:rsid w:val="00C6315C"/>
    <w:rsid w:val="00C639C2"/>
    <w:rsid w:val="00CC6068"/>
    <w:rsid w:val="00D26BB5"/>
    <w:rsid w:val="00E50974"/>
    <w:rsid w:val="00EB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9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larose\AppData\Roaming\Microsoft\Templates\Blossom%20Flyer_15(2)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1E6602-7448-4C77-A4BD-4F7314837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Blossom Flyer_15(2)</Template>
  <TotalTime>2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cllarose</dc:creator>
  <cp:lastModifiedBy>Arvon</cp:lastModifiedBy>
  <cp:revision>3</cp:revision>
  <cp:lastPrinted>2013-05-29T03:09:00Z</cp:lastPrinted>
  <dcterms:created xsi:type="dcterms:W3CDTF">2015-05-26T02:49:00Z</dcterms:created>
  <dcterms:modified xsi:type="dcterms:W3CDTF">2015-05-26T03:07:00Z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